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57EC" w14:textId="77777777" w:rsidR="00F92E8C" w:rsidRPr="00CE1A77" w:rsidRDefault="00F92E8C" w:rsidP="00F92E8C">
      <w:pPr>
        <w:widowControl w:val="0"/>
        <w:tabs>
          <w:tab w:val="left" w:pos="5605"/>
        </w:tabs>
        <w:suppressAutoHyphens/>
        <w:spacing w:before="87" w:line="276" w:lineRule="auto"/>
        <w:ind w:left="-142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5895D2DF" w14:textId="77777777" w:rsidR="00F92E8C" w:rsidRPr="00CE1A77" w:rsidRDefault="00F92E8C" w:rsidP="00F92E8C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06C7A290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___________________________________________________________,con DNI núm.   ______________________,</w:t>
      </w:r>
    </w:p>
    <w:p w14:paraId="33B410DB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1DF77149" w14:textId="77777777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38C1BB30" w14:textId="19F91CD4" w:rsidR="00F92E8C" w:rsidRPr="00CE1A77" w:rsidRDefault="00F92E8C" w:rsidP="00F92E8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</w:t>
      </w:r>
      <w:r w:rsidR="00452527">
        <w:rPr>
          <w:rFonts w:ascii="Arial Narrow" w:eastAsia="Trebuchet MS" w:hAnsi="Arial Narrow" w:cs="Arial Narrow"/>
          <w:spacing w:val="-2"/>
          <w:sz w:val="20"/>
          <w:lang w:eastAsia="zh-CN"/>
        </w:rPr>
        <w:t>TRABALLADOR SOCIAL</w:t>
      </w: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con carácter de laboral fixo mediante concurso de méritos, e de acordo co  artigo </w:t>
      </w:r>
      <w:r w:rsidR="00452527"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CE1A7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Escriba só nas casillas brancas)</w:t>
      </w:r>
    </w:p>
    <w:tbl>
      <w:tblPr>
        <w:tblW w:w="45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763"/>
        <w:gridCol w:w="636"/>
        <w:gridCol w:w="761"/>
      </w:tblGrid>
      <w:tr w:rsidR="00F92E8C" w:rsidRPr="00CE1A77" w14:paraId="2559E66F" w14:textId="77777777" w:rsidTr="00613069">
        <w:trPr>
          <w:trHeight w:val="403"/>
        </w:trPr>
        <w:tc>
          <w:tcPr>
            <w:tcW w:w="3015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36E6B8" w14:textId="77777777" w:rsidR="00F92E8C" w:rsidRPr="00CE1A77" w:rsidRDefault="00F92E8C" w:rsidP="00613069">
            <w:pPr>
              <w:textAlignment w:val="baseline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3E093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AF4843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181B1E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7940A4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33C53970" w14:textId="77777777" w:rsidTr="00613069">
        <w:trPr>
          <w:trHeight w:val="3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F81C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EDFFE1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223DA3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476BD8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A52C10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F92E8C" w:rsidRPr="00CE1A77" w14:paraId="540AFBF5" w14:textId="77777777" w:rsidTr="00613069">
        <w:trPr>
          <w:trHeight w:val="330"/>
        </w:trPr>
        <w:tc>
          <w:tcPr>
            <w:tcW w:w="3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4120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 xml:space="preserve">A) </w:t>
            </w: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 experiencia profesional na Administración Pública. Máximo 100 puntos.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F842E63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CF4439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1D0BC9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FE08996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F92E8C" w:rsidRPr="00CE1A77" w14:paraId="52E334DE" w14:textId="77777777" w:rsidTr="00613069">
        <w:trPr>
          <w:trHeight w:val="6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70D63F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1 PRAZA DE TRABALLADOR SOCIAL  Máximo 100 puntos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7D80C7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352C6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6B677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617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5A57C631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701C6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4FEDA55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AE82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A5645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C975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22E0B146" w14:textId="77777777" w:rsidTr="00613069">
        <w:trPr>
          <w:trHeight w:val="6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45B25DB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1 PRAZA DE TRABALLADOR SOCIAL  .Máximo 15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7C83D8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ECCDA5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DA81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05D1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79BF3BDC" w14:textId="77777777" w:rsidTr="00613069">
        <w:trPr>
          <w:trHeight w:val="6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FD8374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8A8B56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434BF1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C52023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6EB268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1697769A" w14:textId="77777777" w:rsidTr="00613069">
        <w:trPr>
          <w:trHeight w:val="166"/>
        </w:trPr>
        <w:tc>
          <w:tcPr>
            <w:tcW w:w="30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8685F55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1E15D3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838003D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6E1408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50331B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F92E8C" w:rsidRPr="00CE1A77" w14:paraId="666D5AF3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B71B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256536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4C9C8D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C2BC68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F92E8C" w:rsidRPr="00CE1A77" w14:paraId="0A0591FB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17FD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B) Autovaloración formación e docente. Máximo 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E6FF41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7F4E70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94F15D7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F92E8C" w:rsidRPr="00CE1A77" w14:paraId="76C55835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BDF87E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</w:rPr>
              <w:t xml:space="preserve">B.1Cursos e outras  actividades de formación </w:t>
            </w:r>
          </w:p>
        </w:tc>
        <w:tc>
          <w:tcPr>
            <w:tcW w:w="744" w:type="pct"/>
            <w:vMerge w:val="restart"/>
            <w:shd w:val="clear" w:color="auto" w:fill="FFFFFF"/>
            <w:noWrap/>
            <w:vAlign w:val="bottom"/>
          </w:tcPr>
          <w:p w14:paraId="1CF2B6F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vMerge w:val="restart"/>
            <w:shd w:val="clear" w:color="auto" w:fill="FFFFFF"/>
            <w:noWrap/>
            <w:vAlign w:val="center"/>
          </w:tcPr>
          <w:p w14:paraId="2662F11D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C899E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F92E8C" w:rsidRPr="00CE1A77" w14:paraId="4290BB98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D5DDEC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</w:rPr>
              <w:t xml:space="preserve">-Pola participación como persoa </w:t>
            </w:r>
            <w:r w:rsidRPr="00CE1A77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alumno/a.</w:t>
            </w:r>
          </w:p>
        </w:tc>
        <w:tc>
          <w:tcPr>
            <w:tcW w:w="744" w:type="pct"/>
            <w:vMerge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6AF532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vMerge/>
            <w:tcBorders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2F16677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8B5D8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F92E8C" w:rsidRPr="00CE1A77" w14:paraId="2B19AF64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99A1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5198FCA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2901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7BF1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1FFA5B73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6A5C5C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265DE68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22355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4EEA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51F621AF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930897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100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DBD837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83FD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6D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08860344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772458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7BA21C7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EB90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CB3A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37857F0C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37EE25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4B7BBE3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FC105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9037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514D26EF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67CCF3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42E34BD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9DB7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ABB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336D502A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DB7E4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A8879B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2D227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E621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202C3A07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A91C60" w14:textId="77777777" w:rsidR="00F92E8C" w:rsidRPr="00CE1A77" w:rsidRDefault="00F92E8C" w:rsidP="0061306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</w:pPr>
            <w:r w:rsidRPr="00CE1A77"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  <w:t>-</w:t>
            </w:r>
            <w:r w:rsidRPr="00CE1A77">
              <w:rPr>
                <w:rFonts w:ascii="Arial Narrow" w:eastAsia="Trebuchet MS" w:hAnsi="Arial Narrow" w:cs="Arial Narrow"/>
                <w:spacing w:val="5"/>
                <w:w w:val="95"/>
                <w:sz w:val="20"/>
                <w:lang w:eastAsia="zh-CN"/>
              </w:rPr>
              <w:t>Pola participación como persoa</w:t>
            </w:r>
            <w:r w:rsidRPr="00CE1A77">
              <w:rPr>
                <w:rFonts w:ascii="Arial Narrow" w:eastAsia="Trebuchet MS" w:hAnsi="Arial Narrow" w:cs="Arial Narrow"/>
                <w:b/>
                <w:bCs/>
                <w:spacing w:val="5"/>
                <w:w w:val="95"/>
                <w:sz w:val="20"/>
                <w:lang w:eastAsia="zh-CN"/>
              </w:rPr>
              <w:t xml:space="preserve"> docente, profesor/a ou titor/a</w:t>
            </w:r>
          </w:p>
          <w:p w14:paraId="09B23C6F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C53296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326A2D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01757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F92E8C" w:rsidRPr="00CE1A77" w14:paraId="58181110" w14:textId="77777777" w:rsidTr="00613069">
        <w:trPr>
          <w:trHeight w:val="3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BAD4B7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Por cada 100 horas acreditadas como titor/a de prácticas universitarias.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97F56D6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0,75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3307D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C184F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16E99A3C" w14:textId="77777777" w:rsidTr="00613069">
        <w:trPr>
          <w:trHeight w:val="3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537844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CE1A77">
              <w:rPr>
                <w:rFonts w:ascii="Arial Narrow" w:eastAsia="Calibri" w:hAnsi="Arial Narrow" w:cs="Calibri"/>
                <w:i/>
                <w:iCs/>
                <w:color w:val="000000"/>
                <w:sz w:val="20"/>
                <w:lang w:eastAsia="zh-CN"/>
              </w:rPr>
              <w:t>Por cada participación como ponente/relator.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339A04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eastAsia="Calibri" w:hAnsi="Arial Narrow" w:cs="Calibri"/>
                <w:color w:val="000000"/>
                <w:sz w:val="20"/>
                <w:lang w:val="es-ES" w:eastAsia="zh-CN"/>
              </w:rPr>
              <w:t>0,30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4C7440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8A624A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92E8C" w:rsidRPr="00CE1A77" w14:paraId="62DF57E8" w14:textId="77777777" w:rsidTr="0061306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CEB21C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</w:rPr>
              <w:t>B.2 Formación relacionada co idioma galego.</w:t>
            </w:r>
            <w:r w:rsidRPr="00CE1A77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93AC80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D532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D241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F92E8C" w:rsidRPr="00CE1A77" w14:paraId="407D83BA" w14:textId="77777777" w:rsidTr="0061306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3C4449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C1478A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5EAE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3F9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0E1D23F6" w14:textId="77777777" w:rsidTr="0061306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335F8C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FE543B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962C23A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C21E9D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309D47FB" w14:textId="77777777" w:rsidTr="0061306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94D51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sz w:val="20"/>
              </w:rPr>
              <w:lastRenderedPageBreak/>
              <w:t>Celga 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D17D1B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5D49F7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F7419F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4A73F7D9" w14:textId="77777777" w:rsidTr="0061306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1CDF2C25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8AD579E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6D07098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204BA82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2061E6DD" w14:textId="77777777" w:rsidTr="00613069">
        <w:trPr>
          <w:trHeight w:val="300"/>
        </w:trPr>
        <w:tc>
          <w:tcPr>
            <w:tcW w:w="301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82BE1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74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4B82DB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CE1A77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F345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3D3B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F92E8C" w:rsidRPr="00CE1A77" w14:paraId="4AB65308" w14:textId="77777777" w:rsidTr="00613069">
        <w:trPr>
          <w:trHeight w:val="58"/>
        </w:trPr>
        <w:tc>
          <w:tcPr>
            <w:tcW w:w="30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6E26B5F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3E1978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463D108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45701D6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8EE5817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F92E8C" w:rsidRPr="00CE1A77" w14:paraId="070EEFB7" w14:textId="77777777" w:rsidTr="0061306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F9C2A3B" w14:textId="77777777" w:rsidR="00F92E8C" w:rsidRPr="00CE1A77" w:rsidRDefault="00F92E8C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CE1A77">
              <w:rPr>
                <w:rFonts w:ascii="Arial Narrow" w:hAnsi="Arial Narrow" w:cs="Calibri"/>
                <w:b/>
                <w:bCs/>
                <w:sz w:val="20"/>
              </w:rPr>
              <w:t>Total puntuación Autovaloración. Máximo 110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50CE87C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B3FA8B9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38AC9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8EC4" w14:textId="77777777" w:rsidR="00F92E8C" w:rsidRPr="00CE1A77" w:rsidRDefault="00F92E8C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630EF25B" w14:textId="77777777" w:rsidR="00F92E8C" w:rsidRPr="00CE1A77" w:rsidRDefault="00F92E8C" w:rsidP="00F92E8C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4F7473B6" w14:textId="77777777" w:rsidR="00F92E8C" w:rsidRPr="00CE1A77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CE1A77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202__.</w:t>
      </w:r>
    </w:p>
    <w:p w14:paraId="4187E11D" w14:textId="77777777" w:rsidR="00F92E8C" w:rsidRPr="003E129C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CE1A77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14D3E0C4" w14:textId="77777777" w:rsidR="00F92E8C" w:rsidRPr="003E129C" w:rsidRDefault="00F92E8C" w:rsidP="00F92E8C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1F6280C5" w14:textId="77777777" w:rsidR="00F92E8C" w:rsidRPr="003E129C" w:rsidRDefault="00F92E8C" w:rsidP="00F92E8C"/>
    <w:p w14:paraId="20F2B692" w14:textId="77777777" w:rsidR="00F92E8C" w:rsidRPr="005C1D23" w:rsidRDefault="00F92E8C" w:rsidP="00F92E8C">
      <w:pPr>
        <w:widowControl w:val="0"/>
        <w:suppressAutoHyphens/>
        <w:spacing w:line="276" w:lineRule="auto"/>
        <w:jc w:val="center"/>
        <w:textAlignment w:val="baseline"/>
      </w:pPr>
    </w:p>
    <w:p w14:paraId="191478E1" w14:textId="3A890FA7" w:rsidR="001E4305" w:rsidRPr="00F92E8C" w:rsidRDefault="001E4305" w:rsidP="00F92E8C"/>
    <w:sectPr w:rsidR="001E4305" w:rsidRPr="00F92E8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8B65208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52527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C094D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2</Pages>
  <Words>289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2023-01-11T13:29:00Z</dcterms:created>
  <dcterms:modified xsi:type="dcterms:W3CDTF">2023-09-19T07:50:00Z</dcterms:modified>
</cp:coreProperties>
</file>