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56B2" w14:textId="77777777" w:rsidR="00014A0D" w:rsidRPr="006768DA" w:rsidRDefault="00014A0D" w:rsidP="00014A0D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BD7C63A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2FDC7790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37E396A5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31170EC9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C9EFC80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5A499F47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5704C65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502FA438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6768DA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1 PRAZA DE TÉCNICO/A DE PREVENCIÓN E REINSERCIÓN DE DROGODEPENDENCIAS con carácter de laboral fixo mediante concurso de méritos.</w:t>
      </w:r>
    </w:p>
    <w:p w14:paraId="4EBBD6E7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7303E9A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6768D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30DE55E4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C91CB4A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030D050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BB4859F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TÉCNICO/A DE PREVENCIÓN E REINSERCIÓN DE DROGODEPENDENCIAS con carácter de laboral fixo mediante concurso de méritos, para o Concello de Tui, polo que achego a seguinte documentación (marcar cun “X” diante da documentación que se presente):</w:t>
      </w:r>
    </w:p>
    <w:p w14:paraId="67770890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5C907A6A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0" w:name="_Hlk115681029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-Copia do título académico.</w:t>
      </w:r>
      <w:bookmarkEnd w:id="0"/>
    </w:p>
    <w:p w14:paraId="2DB5293F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90034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  <w:bookmarkEnd w:id="1"/>
    </w:p>
    <w:p w14:paraId="19FC2F94" w14:textId="77777777" w:rsidR="00014A0D" w:rsidRPr="006768DA" w:rsidRDefault="00014A0D" w:rsidP="00014A0D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específicas, .</w:t>
      </w:r>
    </w:p>
    <w:p w14:paraId="7ABA047F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-Xustificante de ter aboado as taxas por dereito de exame.</w:t>
      </w:r>
    </w:p>
    <w:p w14:paraId="4D4B8422" w14:textId="77777777" w:rsidR="00014A0D" w:rsidRPr="006768DA" w:rsidRDefault="00014A0D" w:rsidP="00014A0D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-Anexo III de </w:t>
      </w:r>
      <w:proofErr w:type="spellStart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</w:p>
    <w:p w14:paraId="6518D9E7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056C4CB0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6C6A048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6768D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2CFFA14E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5DBFB2F" w14:textId="77777777" w:rsidR="00014A0D" w:rsidRPr="006768DA" w:rsidRDefault="00014A0D" w:rsidP="00014A0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07339B4" w14:textId="77777777" w:rsidR="00014A0D" w:rsidRPr="006768DA" w:rsidRDefault="00014A0D" w:rsidP="00014A0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F79670A" w14:textId="77777777" w:rsidR="00014A0D" w:rsidRPr="006768DA" w:rsidRDefault="00014A0D" w:rsidP="00014A0D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F72AA65" w14:textId="77777777" w:rsidR="00014A0D" w:rsidRPr="006768DA" w:rsidRDefault="00014A0D" w:rsidP="00014A0D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014A0D" w:rsidRPr="006768DA" w14:paraId="7CE79366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CFFD4A2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D32EE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014A0D" w:rsidRPr="006768DA" w14:paraId="6C55322E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0EA012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C1A8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014A0D" w:rsidRPr="006768DA" w14:paraId="729CDD8D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72FAFC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35B28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014A0D" w:rsidRPr="006768DA" w14:paraId="1F42CDC4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EC6A21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29DD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014A0D" w:rsidRPr="006768DA" w14:paraId="4C8053A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DCA0CF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1FF6B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6768DA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6768DA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6768DA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6768DA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014A0D" w:rsidRPr="006768DA" w14:paraId="5F06C0C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163F2D" w14:textId="77777777" w:rsidR="00014A0D" w:rsidRPr="006768DA" w:rsidRDefault="00014A0D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97CF" w14:textId="77777777" w:rsidR="00014A0D" w:rsidRPr="006768DA" w:rsidRDefault="00014A0D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6768DA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6768D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4469D487" w14:textId="77777777" w:rsidR="00BA5D33" w:rsidRPr="00014A0D" w:rsidRDefault="00BA5D33" w:rsidP="00014A0D">
      <w:pPr>
        <w:rPr>
          <w:rFonts w:eastAsia="Trebuchet MS"/>
        </w:rPr>
      </w:pPr>
    </w:p>
    <w:sectPr w:rsidR="00BA5D33" w:rsidRPr="00014A0D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1F6E754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A0D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213E4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8489C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5D33"/>
    <w:rsid w:val="00BA6CEB"/>
    <w:rsid w:val="00BC094D"/>
    <w:rsid w:val="00BD5732"/>
    <w:rsid w:val="00BD6B25"/>
    <w:rsid w:val="00BF26E1"/>
    <w:rsid w:val="00C035B2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2023-01-11T13:32:00Z</dcterms:created>
  <dcterms:modified xsi:type="dcterms:W3CDTF">2023-01-11T13:32:00Z</dcterms:modified>
</cp:coreProperties>
</file>