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F0AD1" w14:textId="77777777" w:rsidR="00CE300D" w:rsidRPr="00AE7BDB" w:rsidRDefault="00CE300D" w:rsidP="00CE300D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E7BDB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405EBBDB" w14:textId="77777777" w:rsidR="00CE300D" w:rsidRPr="00AE7BDB" w:rsidRDefault="00CE300D" w:rsidP="00CE30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E7BDB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________________________________________,con DNI núm.   ______________________,</w:t>
      </w:r>
    </w:p>
    <w:p w14:paraId="0D59A8CA" w14:textId="77777777" w:rsidR="00CE300D" w:rsidRPr="00AE7BDB" w:rsidRDefault="00CE300D" w:rsidP="00CE30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E7BDB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43ACF3E5" w14:textId="77777777" w:rsidR="00CE300D" w:rsidRPr="00AE7BDB" w:rsidRDefault="00CE300D" w:rsidP="00CE30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E7BDB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5D157FF7" w14:textId="77777777" w:rsidR="00CE300D" w:rsidRPr="00AE7BDB" w:rsidRDefault="00CE300D" w:rsidP="00CE30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E7BDB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1CDB1687" w14:textId="77777777" w:rsidR="00CE300D" w:rsidRPr="00AE7BDB" w:rsidRDefault="00CE300D" w:rsidP="00CE300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BFBECD2" w14:textId="77777777" w:rsidR="00CE300D" w:rsidRPr="00AE7BDB" w:rsidRDefault="00CE300D" w:rsidP="00CE30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E7BDB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2AB8FB79" w14:textId="77777777" w:rsidR="00CE300D" w:rsidRPr="00AE7BDB" w:rsidRDefault="00CE300D" w:rsidP="00CE300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E7BDB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</w:t>
      </w:r>
      <w:r w:rsidRPr="00AE7BDB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Pr="00AE7BDB">
        <w:rPr>
          <w:rFonts w:ascii="Arial Narrow" w:eastAsia="Trebuchet MS" w:hAnsi="Arial Narrow" w:cs="Arial Narrow"/>
          <w:spacing w:val="-2"/>
          <w:szCs w:val="24"/>
          <w:lang w:eastAsia="zh-CN"/>
        </w:rPr>
        <w:t>1 PRAZA DE OPERARIO/A LIMPEZA VIARIA con carácter de persoal funcionario mediante concurso oposición.</w:t>
      </w:r>
    </w:p>
    <w:p w14:paraId="159419DD" w14:textId="77777777" w:rsidR="00CE300D" w:rsidRPr="00AE7BDB" w:rsidRDefault="00CE300D" w:rsidP="00CE300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6DB10302" w14:textId="77777777" w:rsidR="00CE300D" w:rsidRPr="00AE7BDB" w:rsidRDefault="00CE300D" w:rsidP="00CE30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E7BDB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AE7BDB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3ACD47C2" w14:textId="77777777" w:rsidR="00CE300D" w:rsidRPr="00AE7BDB" w:rsidRDefault="00CE300D" w:rsidP="00CE300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7046A3D5" w14:textId="77777777" w:rsidR="00CE300D" w:rsidRPr="00AE7BDB" w:rsidRDefault="00CE300D" w:rsidP="00CE30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E7BDB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610811B8" w14:textId="77777777" w:rsidR="00CE300D" w:rsidRPr="00AE7BDB" w:rsidRDefault="00CE300D" w:rsidP="00CE300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0D9CBD0D" w14:textId="77777777" w:rsidR="00CE300D" w:rsidRPr="00AE7BDB" w:rsidRDefault="00CE300D" w:rsidP="00CE30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E7BDB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OPERARIO/A LIMPEZA VIARIA  con carácter de persoal funcionario mediante concurso-oposición, para o Concello de Tui, polo que achego a seguinte documentación (marcar cun “X” diante da documentación que se presente):</w:t>
      </w:r>
    </w:p>
    <w:p w14:paraId="510D6334" w14:textId="77777777" w:rsidR="00CE300D" w:rsidRPr="00AE7BDB" w:rsidRDefault="00CE300D" w:rsidP="00CE300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E7BDB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 Documento Nacional de Identidade, pasaporte ou documento equivalente.</w:t>
      </w:r>
    </w:p>
    <w:p w14:paraId="09A3A6AC" w14:textId="77777777" w:rsidR="00CE300D" w:rsidRPr="00AE7BDB" w:rsidRDefault="00CE300D" w:rsidP="00CE300D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E7BDB">
        <w:rPr>
          <w:rFonts w:ascii="Arial Narrow" w:eastAsia="Trebuchet MS" w:hAnsi="Arial Narrow" w:cs="Arial Narrow"/>
          <w:spacing w:val="-2"/>
          <w:szCs w:val="24"/>
          <w:lang w:eastAsia="zh-CN"/>
        </w:rPr>
        <w:t>_ Celga __ (indicar o nivel acreditado de ser o caso)</w:t>
      </w:r>
    </w:p>
    <w:p w14:paraId="663DD3B9" w14:textId="77777777" w:rsidR="00CE300D" w:rsidRPr="00AE7BDB" w:rsidRDefault="00CE300D" w:rsidP="00CE300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E7BDB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Solicito a incorporación de oficio do certificado de servizos prestados no Concello de Tui</w:t>
      </w:r>
    </w:p>
    <w:p w14:paraId="6CF045BC" w14:textId="19C9FD50" w:rsidR="00CE300D" w:rsidRPr="00AE7BDB" w:rsidRDefault="00CE300D" w:rsidP="00CE300D">
      <w:pPr>
        <w:widowControl w:val="0"/>
        <w:suppressAutoHyphens/>
        <w:spacing w:line="276" w:lineRule="auto"/>
        <w:ind w:left="709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E7BDB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 xml:space="preserve">_ Declaración responsable (Anexo II) en relación co cumprimento dos requisitos sinalados no artigo </w:t>
      </w:r>
      <w:r w:rsidR="00E96989">
        <w:rPr>
          <w:rFonts w:ascii="Arial Narrow" w:eastAsia="Trebuchet MS" w:hAnsi="Arial Narrow" w:cs="Arial Narrow"/>
          <w:spacing w:val="-2"/>
          <w:szCs w:val="24"/>
          <w:lang w:eastAsia="zh-CN"/>
        </w:rPr>
        <w:t>quinto</w:t>
      </w:r>
      <w:r w:rsidRPr="00AE7BDB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letras </w:t>
      </w:r>
      <w:r w:rsidR="00E96989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d, </w:t>
      </w:r>
      <w:r w:rsidRPr="00AE7BDB">
        <w:rPr>
          <w:rFonts w:ascii="Arial Narrow" w:eastAsia="Trebuchet MS" w:hAnsi="Arial Narrow" w:cs="Arial Narrow"/>
          <w:spacing w:val="-2"/>
          <w:szCs w:val="24"/>
          <w:lang w:eastAsia="zh-CN"/>
        </w:rPr>
        <w:t>e), f)</w:t>
      </w:r>
    </w:p>
    <w:p w14:paraId="58B01BDB" w14:textId="77777777" w:rsidR="00CE300D" w:rsidRPr="00AE7BDB" w:rsidRDefault="00CE300D" w:rsidP="00CE30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E7BDB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Xustificante de ter aboado as taxas por dereito de exame.</w:t>
      </w:r>
    </w:p>
    <w:p w14:paraId="77298363" w14:textId="77777777" w:rsidR="00CE300D" w:rsidRPr="00AE7BDB" w:rsidRDefault="00CE300D" w:rsidP="00CE300D">
      <w:pPr>
        <w:widowControl w:val="0"/>
        <w:suppressAutoHyphens/>
        <w:spacing w:line="276" w:lineRule="auto"/>
        <w:ind w:left="720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E7BDB">
        <w:rPr>
          <w:rFonts w:ascii="Arial Narrow" w:eastAsia="Trebuchet MS" w:hAnsi="Arial Narrow" w:cs="Arial Narrow"/>
          <w:spacing w:val="-2"/>
          <w:szCs w:val="24"/>
          <w:lang w:eastAsia="zh-CN"/>
        </w:rPr>
        <w:t>_ Documentación para adaptación de tempo e medios no caso de discapacidade e adaptación solicitada.</w:t>
      </w:r>
    </w:p>
    <w:p w14:paraId="0EA25D36" w14:textId="77777777" w:rsidR="00CE300D" w:rsidRPr="00AE7BDB" w:rsidRDefault="00CE300D" w:rsidP="00CE300D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E7BDB">
        <w:rPr>
          <w:rFonts w:ascii="Arial Narrow" w:eastAsia="Trebuchet MS" w:hAnsi="Arial Narrow" w:cs="Arial Narrow"/>
          <w:szCs w:val="24"/>
          <w:lang w:eastAsia="zh-CN"/>
        </w:rPr>
        <w:t>_ Anexo III de autovaloración</w:t>
      </w:r>
    </w:p>
    <w:p w14:paraId="05DE97FE" w14:textId="77777777" w:rsidR="00CE300D" w:rsidRPr="00AE7BDB" w:rsidRDefault="00CE300D" w:rsidP="00CE30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E7BDB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dos documentos que se aleguen para a súa valoración de méritos( relacionar):</w:t>
      </w:r>
    </w:p>
    <w:p w14:paraId="21220E09" w14:textId="144DCB8D" w:rsidR="00CE300D" w:rsidRPr="00AE7BDB" w:rsidRDefault="00CE300D" w:rsidP="00CE30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E7BDB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32812A9D" w14:textId="77777777" w:rsidR="00CE300D" w:rsidRPr="00AE7BDB" w:rsidRDefault="00CE300D" w:rsidP="00CE30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E7BDB">
        <w:rPr>
          <w:rFonts w:ascii="Arial Narrow" w:eastAsia="Trebuchet MS" w:hAnsi="Arial Narrow" w:cs="Arial Narrow"/>
          <w:spacing w:val="-2"/>
          <w:szCs w:val="24"/>
          <w:lang w:eastAsia="zh-CN"/>
        </w:rPr>
        <w:t>En____________, a _______ de _____________ de 202__</w:t>
      </w:r>
    </w:p>
    <w:p w14:paraId="204C9D7B" w14:textId="77777777" w:rsidR="00CE300D" w:rsidRPr="00AE7BDB" w:rsidRDefault="00CE300D" w:rsidP="00CE300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3642465C" w14:textId="77777777" w:rsidR="00CE300D" w:rsidRPr="00AE7BDB" w:rsidRDefault="00CE300D" w:rsidP="00CE30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E7BDB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2792069F" w14:textId="77777777" w:rsidR="00CE300D" w:rsidRPr="00AE7BDB" w:rsidRDefault="00CE300D" w:rsidP="00CE300D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E7BDB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2814DB61" w14:textId="77777777" w:rsidR="00CE300D" w:rsidRPr="00AE7BDB" w:rsidRDefault="00CE300D" w:rsidP="00CE300D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4330D501" w14:textId="77777777" w:rsidR="00CE300D" w:rsidRPr="00AE7BDB" w:rsidRDefault="00CE300D" w:rsidP="00CE300D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AE7BDB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CE300D" w:rsidRPr="00AE7BDB" w14:paraId="5A140751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3686D1E" w14:textId="77777777" w:rsidR="00CE300D" w:rsidRPr="00AE7BDB" w:rsidRDefault="00CE300D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E7BDB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EE501" w14:textId="77777777" w:rsidR="00CE300D" w:rsidRPr="00AE7BDB" w:rsidRDefault="00CE300D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E7BDB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CE300D" w:rsidRPr="00AE7BDB" w14:paraId="293BB045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D6991DB" w14:textId="77777777" w:rsidR="00CE300D" w:rsidRPr="00AE7BDB" w:rsidRDefault="00CE300D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E7BDB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D59D2" w14:textId="77777777" w:rsidR="00CE300D" w:rsidRPr="00AE7BDB" w:rsidRDefault="00CE300D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E7BDB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funcionario e funcionario do Concello</w:t>
            </w:r>
          </w:p>
        </w:tc>
      </w:tr>
      <w:tr w:rsidR="00CE300D" w:rsidRPr="00AE7BDB" w14:paraId="1D7A800F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1E61EE1" w14:textId="77777777" w:rsidR="00CE300D" w:rsidRPr="00AE7BDB" w:rsidRDefault="00CE300D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E7BDB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B9972" w14:textId="77777777" w:rsidR="00CE300D" w:rsidRPr="00AE7BDB" w:rsidRDefault="00CE300D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E7BDB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CE300D" w:rsidRPr="00AE7BDB" w14:paraId="75C60D96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F8F8A86" w14:textId="77777777" w:rsidR="00CE300D" w:rsidRPr="00AE7BDB" w:rsidRDefault="00CE300D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E7BDB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23708" w14:textId="77777777" w:rsidR="00CE300D" w:rsidRPr="00AE7BDB" w:rsidRDefault="00CE300D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E7BDB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CE300D" w:rsidRPr="00AE7BDB" w14:paraId="30C60A26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A0431F9" w14:textId="77777777" w:rsidR="00CE300D" w:rsidRPr="00AE7BDB" w:rsidRDefault="00CE300D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E7BDB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DE850" w14:textId="77777777" w:rsidR="00CE300D" w:rsidRPr="00AE7BDB" w:rsidRDefault="00CE300D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E7BDB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Os dereitos de acceso, rectificación, cancelación, oposición, portabilidade e limitación,</w:t>
            </w:r>
            <w:r w:rsidRPr="00AE7BDB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AE7BDB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AE7BDB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AE7BDB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CE300D" w:rsidRPr="00AE7BDB" w14:paraId="4D0285F2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880196A" w14:textId="77777777" w:rsidR="00CE300D" w:rsidRPr="00AE7BDB" w:rsidRDefault="00CE300D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E7BDB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BC788" w14:textId="77777777" w:rsidR="00CE300D" w:rsidRPr="00AE7BDB" w:rsidRDefault="00CE300D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E7BDB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web </w:t>
            </w:r>
            <w:hyperlink r:id="rId8" w:history="1">
              <w:r w:rsidRPr="00AE7BDB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AE7BDB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privacidade</w:t>
            </w:r>
          </w:p>
        </w:tc>
      </w:tr>
    </w:tbl>
    <w:p w14:paraId="191478E1" w14:textId="5219AB22" w:rsidR="001E4305" w:rsidRPr="00CE300D" w:rsidRDefault="001E4305" w:rsidP="00CE300D"/>
    <w:sectPr w:rsidR="001E4305" w:rsidRPr="00CE300D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0194693B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449E7"/>
    <w:rsid w:val="00256AB8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7865"/>
    <w:rsid w:val="00634BFF"/>
    <w:rsid w:val="00651872"/>
    <w:rsid w:val="0065757B"/>
    <w:rsid w:val="006B77F7"/>
    <w:rsid w:val="006F424A"/>
    <w:rsid w:val="00725998"/>
    <w:rsid w:val="007333B1"/>
    <w:rsid w:val="0075471A"/>
    <w:rsid w:val="00786D47"/>
    <w:rsid w:val="00830484"/>
    <w:rsid w:val="008A707F"/>
    <w:rsid w:val="0094140C"/>
    <w:rsid w:val="00953460"/>
    <w:rsid w:val="009A0A8F"/>
    <w:rsid w:val="009A5A0D"/>
    <w:rsid w:val="009B05FC"/>
    <w:rsid w:val="009D054C"/>
    <w:rsid w:val="009D4DFE"/>
    <w:rsid w:val="009D709E"/>
    <w:rsid w:val="009E0C16"/>
    <w:rsid w:val="009F7F60"/>
    <w:rsid w:val="00A0048C"/>
    <w:rsid w:val="00A2117E"/>
    <w:rsid w:val="00A32A7C"/>
    <w:rsid w:val="00A366CE"/>
    <w:rsid w:val="00A4527B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A29E3"/>
    <w:rsid w:val="00CC3C1F"/>
    <w:rsid w:val="00CD1A5E"/>
    <w:rsid w:val="00CE300D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E96989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4</TotalTime>
  <Pages>1</Pages>
  <Words>303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3</cp:revision>
  <cp:lastPrinted>2017-02-02T14:05:00Z</cp:lastPrinted>
  <dcterms:created xsi:type="dcterms:W3CDTF">2023-01-11T13:25:00Z</dcterms:created>
  <dcterms:modified xsi:type="dcterms:W3CDTF">2023-09-19T07:48:00Z</dcterms:modified>
</cp:coreProperties>
</file>