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792A6" w14:textId="77777777" w:rsidR="009D79F9" w:rsidRPr="00AE7BDB" w:rsidRDefault="009D79F9" w:rsidP="009D79F9">
      <w:pPr>
        <w:widowControl w:val="0"/>
        <w:suppressAutoHyphens/>
        <w:spacing w:line="276" w:lineRule="auto"/>
        <w:ind w:left="460"/>
        <w:jc w:val="center"/>
        <w:textAlignment w:val="baseline"/>
        <w:rPr>
          <w:rFonts w:ascii="Trebuchet MS" w:eastAsia="Trebuchet MS" w:hAnsi="Trebuchet MS" w:cs="Trebuchet MS"/>
          <w:sz w:val="19"/>
          <w:szCs w:val="19"/>
          <w:lang w:val="es-ES" w:eastAsia="zh-CN"/>
        </w:rPr>
      </w:pPr>
      <w:r w:rsidRPr="00AE7BDB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ANEXO III- AUTOVALORACIÓN</w:t>
      </w:r>
    </w:p>
    <w:p w14:paraId="13E1AEF1" w14:textId="77777777" w:rsidR="009D79F9" w:rsidRPr="00AE7BDB" w:rsidRDefault="009D79F9" w:rsidP="009D79F9">
      <w:pPr>
        <w:widowControl w:val="0"/>
        <w:suppressAutoHyphens/>
        <w:spacing w:line="276" w:lineRule="auto"/>
        <w:jc w:val="center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</w:pPr>
    </w:p>
    <w:p w14:paraId="540115B6" w14:textId="77777777" w:rsidR="009D79F9" w:rsidRPr="00AE7BDB" w:rsidRDefault="009D79F9" w:rsidP="009D79F9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E7BDB">
        <w:rPr>
          <w:rFonts w:ascii="Arial Narrow" w:eastAsia="Trebuchet MS" w:hAnsi="Arial Narrow" w:cs="Arial Narrow"/>
          <w:spacing w:val="-2"/>
          <w:szCs w:val="24"/>
          <w:lang w:eastAsia="zh-CN"/>
        </w:rPr>
        <w:t>Don/a   ____________________________________________,con DNI núm.   ______________________,</w:t>
      </w:r>
    </w:p>
    <w:p w14:paraId="48AACFDE" w14:textId="77777777" w:rsidR="009D79F9" w:rsidRPr="00AE7BDB" w:rsidRDefault="009D79F9" w:rsidP="009D79F9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5BF54EF0" w14:textId="77777777" w:rsidR="009D79F9" w:rsidRPr="00AE7BDB" w:rsidRDefault="009D79F9" w:rsidP="009D79F9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E7BDB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EXPÓN:</w:t>
      </w:r>
    </w:p>
    <w:p w14:paraId="6CE23E7A" w14:textId="0C06F094" w:rsidR="009D79F9" w:rsidRPr="00AE7BDB" w:rsidRDefault="009D79F9" w:rsidP="009D79F9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AE7BDB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Que publicada a convocatoria de 1 PRAZA DE OPERARIO/A LIMPEZA VIARIA con carácter de persoal funcionario mediante concurso oposición, e de acordo co artigo </w:t>
      </w:r>
      <w:r w:rsidR="001459E3">
        <w:rPr>
          <w:rFonts w:ascii="Arial Narrow" w:eastAsia="Trebuchet MS" w:hAnsi="Arial Narrow" w:cs="Arial Narrow"/>
          <w:spacing w:val="-2"/>
          <w:szCs w:val="24"/>
          <w:lang w:eastAsia="zh-CN"/>
        </w:rPr>
        <w:t>3</w:t>
      </w:r>
      <w:r w:rsidRPr="00AE7BDB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das Bases Específicas deste proceso, presento a seguinte autovaloración dos méritos achegados: (Escriba só nas casillas brancas)</w:t>
      </w:r>
    </w:p>
    <w:p w14:paraId="3E83C0BC" w14:textId="77777777" w:rsidR="009D79F9" w:rsidRPr="00AE7BDB" w:rsidRDefault="009D79F9" w:rsidP="009D79F9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tbl>
      <w:tblPr>
        <w:tblW w:w="4921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"/>
        <w:gridCol w:w="962"/>
        <w:gridCol w:w="968"/>
        <w:gridCol w:w="2752"/>
        <w:gridCol w:w="1018"/>
        <w:gridCol w:w="51"/>
        <w:gridCol w:w="764"/>
        <w:gridCol w:w="777"/>
        <w:gridCol w:w="7"/>
        <w:gridCol w:w="1080"/>
      </w:tblGrid>
      <w:tr w:rsidR="009D79F9" w:rsidRPr="00AE7BDB" w14:paraId="04D8A58D" w14:textId="77777777" w:rsidTr="00613069">
        <w:trPr>
          <w:trHeight w:val="630"/>
          <w:jc w:val="center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5D439" w14:textId="77777777" w:rsidR="009D79F9" w:rsidRPr="00AE7BDB" w:rsidRDefault="009D79F9" w:rsidP="00613069">
            <w:pPr>
              <w:rPr>
                <w:rFonts w:ascii="Times New Roman" w:hAnsi="Times New Roman"/>
                <w:sz w:val="20"/>
                <w:lang w:val="es-ES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B6613" w14:textId="77777777" w:rsidR="009D79F9" w:rsidRPr="00AE7BDB" w:rsidRDefault="009D79F9" w:rsidP="00613069">
            <w:pPr>
              <w:rPr>
                <w:rFonts w:ascii="Times New Roman" w:hAnsi="Times New Roman"/>
                <w:sz w:val="20"/>
                <w:lang w:val="es-ES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7B8CD" w14:textId="77777777" w:rsidR="009D79F9" w:rsidRPr="00AE7BDB" w:rsidRDefault="009D79F9" w:rsidP="00613069">
            <w:pPr>
              <w:rPr>
                <w:rFonts w:ascii="Times New Roman" w:hAnsi="Times New Roman"/>
                <w:sz w:val="20"/>
                <w:lang w:val="es-ES"/>
              </w:rPr>
            </w:pP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95868" w14:textId="77777777" w:rsidR="009D79F9" w:rsidRPr="00AE7BDB" w:rsidRDefault="009D79F9" w:rsidP="00613069">
            <w:pPr>
              <w:rPr>
                <w:rFonts w:ascii="Times New Roman" w:hAnsi="Times New Roman"/>
                <w:sz w:val="20"/>
                <w:lang w:val="es-ES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E7E6E6"/>
            <w:vAlign w:val="center"/>
            <w:hideMark/>
          </w:tcPr>
          <w:p w14:paraId="6B414FA4" w14:textId="77777777" w:rsidR="009D79F9" w:rsidRPr="00AE7BDB" w:rsidRDefault="009D79F9" w:rsidP="0061306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AE7BDB">
              <w:rPr>
                <w:rFonts w:ascii="Arial Narrow" w:hAnsi="Arial Narrow" w:cs="Calibri"/>
                <w:color w:val="000000"/>
                <w:sz w:val="20"/>
                <w:lang w:val="es-ES"/>
              </w:rPr>
              <w:t>Ptos por mes</w:t>
            </w:r>
          </w:p>
        </w:tc>
        <w:tc>
          <w:tcPr>
            <w:tcW w:w="4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E7E6E6"/>
            <w:noWrap/>
            <w:vAlign w:val="center"/>
            <w:hideMark/>
          </w:tcPr>
          <w:p w14:paraId="439939D1" w14:textId="77777777" w:rsidR="009D79F9" w:rsidRPr="00AE7BDB" w:rsidRDefault="009D79F9" w:rsidP="0061306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AE7BDB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Núm </w:t>
            </w:r>
          </w:p>
          <w:p w14:paraId="684BEED9" w14:textId="77777777" w:rsidR="009D79F9" w:rsidRPr="00AE7BDB" w:rsidRDefault="009D79F9" w:rsidP="0061306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AE7BDB">
              <w:rPr>
                <w:rFonts w:ascii="Arial Narrow" w:hAnsi="Arial Narrow" w:cs="Calibri"/>
                <w:color w:val="000000"/>
                <w:sz w:val="20"/>
                <w:lang w:val="es-ES"/>
              </w:rPr>
              <w:t>contratos</w:t>
            </w:r>
          </w:p>
        </w:tc>
        <w:tc>
          <w:tcPr>
            <w:tcW w:w="4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E7E6E6"/>
            <w:noWrap/>
            <w:vAlign w:val="center"/>
            <w:hideMark/>
          </w:tcPr>
          <w:p w14:paraId="4416F890" w14:textId="77777777" w:rsidR="009D79F9" w:rsidRPr="00AE7BDB" w:rsidRDefault="009D79F9" w:rsidP="0061306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AE7BDB">
              <w:rPr>
                <w:rFonts w:ascii="Arial Narrow" w:hAnsi="Arial Narrow" w:cs="Calibri"/>
                <w:color w:val="000000"/>
                <w:sz w:val="20"/>
                <w:lang w:val="es-ES"/>
              </w:rPr>
              <w:t>Meses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E7E6E6"/>
            <w:noWrap/>
            <w:vAlign w:val="center"/>
            <w:hideMark/>
          </w:tcPr>
          <w:p w14:paraId="404A7E36" w14:textId="77777777" w:rsidR="009D79F9" w:rsidRPr="00AE7BDB" w:rsidRDefault="009D79F9" w:rsidP="0061306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  <w:r w:rsidRPr="00AE7BDB">
              <w:rPr>
                <w:rFonts w:ascii="Calibri" w:hAnsi="Calibri" w:cs="Calibri"/>
                <w:color w:val="000000"/>
                <w:sz w:val="20"/>
                <w:lang w:val="es-ES"/>
              </w:rPr>
              <w:t>Puntos</w:t>
            </w:r>
          </w:p>
        </w:tc>
      </w:tr>
      <w:tr w:rsidR="009D79F9" w:rsidRPr="00AE7BDB" w14:paraId="0431E463" w14:textId="77777777" w:rsidTr="0061306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53D417" w14:textId="77777777" w:rsidR="009D79F9" w:rsidRPr="00AE7BDB" w:rsidRDefault="009D79F9" w:rsidP="00613069">
            <w:pPr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</w:pPr>
            <w:r w:rsidRPr="00AE7BDB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>A) Autovaloración experiencia profesional na Administración Pública</w:t>
            </w:r>
          </w:p>
          <w:p w14:paraId="58FC1CDE" w14:textId="77777777" w:rsidR="009D79F9" w:rsidRPr="00AE7BDB" w:rsidRDefault="009D79F9" w:rsidP="00613069">
            <w:pPr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AE7BDB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>Máximo 40 puntos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bottom"/>
            <w:hideMark/>
          </w:tcPr>
          <w:p w14:paraId="5AEC586C" w14:textId="77777777" w:rsidR="009D79F9" w:rsidRPr="00AE7BDB" w:rsidRDefault="009D79F9" w:rsidP="00613069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  <w:r w:rsidRPr="00AE7BDB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bottom"/>
            <w:hideMark/>
          </w:tcPr>
          <w:p w14:paraId="38091707" w14:textId="77777777" w:rsidR="009D79F9" w:rsidRPr="00AE7BDB" w:rsidRDefault="009D79F9" w:rsidP="00613069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  <w:r w:rsidRPr="00AE7BDB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20" w:type="pct"/>
            <w:gridSpan w:val="2"/>
            <w:tcBorders>
              <w:top w:val="nil"/>
              <w:left w:val="nil"/>
              <w:bottom w:val="nil"/>
            </w:tcBorders>
            <w:shd w:val="clear" w:color="E7E6E6" w:fill="E7E6E6"/>
            <w:noWrap/>
            <w:vAlign w:val="bottom"/>
            <w:hideMark/>
          </w:tcPr>
          <w:p w14:paraId="4FC541AE" w14:textId="77777777" w:rsidR="009D79F9" w:rsidRPr="00AE7BDB" w:rsidRDefault="009D79F9" w:rsidP="00613069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  <w:r w:rsidRPr="00AE7BDB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E699" w:fill="FFE699"/>
            <w:noWrap/>
            <w:vAlign w:val="center"/>
            <w:hideMark/>
          </w:tcPr>
          <w:p w14:paraId="5D759DC1" w14:textId="77777777" w:rsidR="009D79F9" w:rsidRPr="00AE7BDB" w:rsidRDefault="009D79F9" w:rsidP="0061306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Cs w:val="24"/>
                <w:lang w:val="es-ES"/>
              </w:rPr>
            </w:pPr>
            <w:r w:rsidRPr="00AE7BDB">
              <w:rPr>
                <w:rFonts w:ascii="Arial Narrow" w:hAnsi="Arial Narrow" w:cs="Calibri"/>
                <w:b/>
                <w:bCs/>
                <w:color w:val="000000"/>
                <w:szCs w:val="24"/>
                <w:lang w:val="es-ES"/>
              </w:rPr>
              <w:t>40</w:t>
            </w:r>
          </w:p>
        </w:tc>
      </w:tr>
      <w:tr w:rsidR="009D79F9" w:rsidRPr="00AE7BDB" w14:paraId="02C92A41" w14:textId="77777777" w:rsidTr="00613069">
        <w:trPr>
          <w:trHeight w:val="6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135354" w14:textId="77777777" w:rsidR="009D79F9" w:rsidRPr="00AE7BDB" w:rsidRDefault="009D79F9" w:rsidP="00613069">
            <w:pPr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AE7BDB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 xml:space="preserve">Autovaloración dos servizos ou funcións prestados no Concello de Tui como operario/a de limpeza viaria. Máximo 40 puntos 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45707B2E" w14:textId="77777777" w:rsidR="009D79F9" w:rsidRPr="00AE7BDB" w:rsidRDefault="009D79F9" w:rsidP="006130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E7BDB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43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2805C" w14:textId="77777777" w:rsidR="009D79F9" w:rsidRPr="00AE7BDB" w:rsidRDefault="009D79F9" w:rsidP="0061306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42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730B6F" w14:textId="77777777" w:rsidR="009D79F9" w:rsidRPr="00AE7BDB" w:rsidRDefault="009D79F9" w:rsidP="00613069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8A7C23" w14:textId="77777777" w:rsidR="009D79F9" w:rsidRPr="00AE7BDB" w:rsidRDefault="009D79F9" w:rsidP="006130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9D79F9" w:rsidRPr="00AE7BDB" w14:paraId="039E342E" w14:textId="77777777" w:rsidTr="0061306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66A36D" w14:textId="77777777" w:rsidR="009D79F9" w:rsidRPr="00AE7BDB" w:rsidRDefault="009D79F9" w:rsidP="00613069">
            <w:pPr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AE7BDB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Autovaloración dos servizos prestados no Concello de Tui noutros postos. Máximo 15 puntos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4E98860F" w14:textId="77777777" w:rsidR="009D79F9" w:rsidRPr="00AE7BDB" w:rsidRDefault="009D79F9" w:rsidP="006130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E7BDB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0,50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BC8C9" w14:textId="77777777" w:rsidR="009D79F9" w:rsidRPr="00AE7BDB" w:rsidRDefault="009D79F9" w:rsidP="0061306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42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32B0F7" w14:textId="77777777" w:rsidR="009D79F9" w:rsidRPr="00AE7BDB" w:rsidRDefault="009D79F9" w:rsidP="006130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BBEDCA" w14:textId="77777777" w:rsidR="009D79F9" w:rsidRPr="00AE7BDB" w:rsidRDefault="009D79F9" w:rsidP="006130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9D79F9" w:rsidRPr="00AE7BDB" w14:paraId="3F314D79" w14:textId="77777777" w:rsidTr="00613069">
        <w:trPr>
          <w:trHeight w:val="6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447B5C" w14:textId="77777777" w:rsidR="009D79F9" w:rsidRPr="00AE7BDB" w:rsidRDefault="009D79F9" w:rsidP="00613069">
            <w:pPr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AE7BDB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 xml:space="preserve">Autovaloración dos servizos prestados noutras administración públicas como </w:t>
            </w:r>
            <w:r w:rsidRPr="00AE7BDB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 xml:space="preserve">operario/a de limpeza viaria. Máximo 6 puntos 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493D7088" w14:textId="77777777" w:rsidR="009D79F9" w:rsidRPr="00AE7BDB" w:rsidRDefault="009D79F9" w:rsidP="006130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E7BDB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0,30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12F1C3" w14:textId="77777777" w:rsidR="009D79F9" w:rsidRPr="00AE7BDB" w:rsidRDefault="009D79F9" w:rsidP="0061306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  <w:r w:rsidRPr="00AE7BDB"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42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D1B64E" w14:textId="77777777" w:rsidR="009D79F9" w:rsidRPr="00AE7BDB" w:rsidRDefault="009D79F9" w:rsidP="006130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E7BDB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4BC0D3" w14:textId="77777777" w:rsidR="009D79F9" w:rsidRPr="00AE7BDB" w:rsidRDefault="009D79F9" w:rsidP="006130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9D79F9" w:rsidRPr="00AE7BDB" w14:paraId="39229019" w14:textId="77777777" w:rsidTr="00613069">
        <w:trPr>
          <w:trHeight w:val="6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75E73B" w14:textId="77777777" w:rsidR="009D79F9" w:rsidRPr="00AE7BDB" w:rsidRDefault="009D79F9" w:rsidP="0061306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AE7BDB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 xml:space="preserve">Autovaloración dos servizos prestados noutras administracións públicas noutros postos. </w:t>
            </w:r>
            <w:r w:rsidRPr="00AE7BDB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Máximo 2 puntos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0334BF31" w14:textId="77777777" w:rsidR="009D79F9" w:rsidRPr="00AE7BDB" w:rsidRDefault="009D79F9" w:rsidP="006130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E7BDB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0,20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977ED7" w14:textId="77777777" w:rsidR="009D79F9" w:rsidRPr="00AE7BDB" w:rsidRDefault="009D79F9" w:rsidP="0061306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  <w:r w:rsidRPr="00AE7BDB"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42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E9AEE2" w14:textId="77777777" w:rsidR="009D79F9" w:rsidRPr="00AE7BDB" w:rsidRDefault="009D79F9" w:rsidP="006130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E7BDB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E70E76" w14:textId="77777777" w:rsidR="009D79F9" w:rsidRPr="00AE7BDB" w:rsidRDefault="009D79F9" w:rsidP="006130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9D79F9" w:rsidRPr="00AE7BDB" w14:paraId="3397214F" w14:textId="77777777" w:rsidTr="00613069">
        <w:trPr>
          <w:trHeight w:val="108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DFED0A4" w14:textId="77777777" w:rsidR="009D79F9" w:rsidRPr="00AE7BDB" w:rsidRDefault="009D79F9" w:rsidP="00613069">
            <w:pPr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</w:tr>
      <w:tr w:rsidR="009D79F9" w:rsidRPr="00AE7BDB" w14:paraId="2CAFC77E" w14:textId="77777777" w:rsidTr="0061306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E5A5BF" w14:textId="77777777" w:rsidR="009D79F9" w:rsidRPr="00AE7BDB" w:rsidRDefault="009D79F9" w:rsidP="0061306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AE7BDB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 </w:t>
            </w:r>
          </w:p>
        </w:tc>
        <w:tc>
          <w:tcPr>
            <w:tcW w:w="5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50146641" w14:textId="77777777" w:rsidR="009D79F9" w:rsidRPr="00AE7BDB" w:rsidRDefault="009D79F9" w:rsidP="0061306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AE7BDB">
              <w:rPr>
                <w:rFonts w:ascii="Arial Narrow" w:hAnsi="Arial Narrow" w:cs="Calibri"/>
                <w:color w:val="000000"/>
                <w:sz w:val="20"/>
                <w:lang w:val="es-ES"/>
              </w:rPr>
              <w:t>Puntos</w:t>
            </w:r>
          </w:p>
          <w:p w14:paraId="39A3AB99" w14:textId="77777777" w:rsidR="009D79F9" w:rsidRPr="00AE7BDB" w:rsidRDefault="009D79F9" w:rsidP="0061306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AE7BDB">
              <w:rPr>
                <w:rFonts w:ascii="Arial Narrow" w:hAnsi="Arial Narrow" w:cs="Calibri"/>
                <w:color w:val="000000"/>
                <w:sz w:val="20"/>
                <w:lang w:val="es-ES"/>
              </w:rPr>
              <w:t>por curso</w:t>
            </w:r>
          </w:p>
        </w:tc>
        <w:tc>
          <w:tcPr>
            <w:tcW w:w="85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56FADA35" w14:textId="77777777" w:rsidR="009D79F9" w:rsidRPr="00AE7BDB" w:rsidRDefault="009D79F9" w:rsidP="006130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E7BDB">
              <w:rPr>
                <w:rFonts w:ascii="Arial Narrow" w:hAnsi="Arial Narrow" w:cs="Calibri"/>
                <w:color w:val="000000"/>
                <w:sz w:val="20"/>
                <w:lang w:val="es-ES"/>
              </w:rPr>
              <w:t>Cantidade</w:t>
            </w:r>
            <w:r w:rsidRPr="00AE7BDB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709203FC" w14:textId="77777777" w:rsidR="009D79F9" w:rsidRPr="00AE7BDB" w:rsidRDefault="009D79F9" w:rsidP="006130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E7BDB">
              <w:rPr>
                <w:rFonts w:ascii="Calibri" w:hAnsi="Calibri" w:cs="Calibri"/>
                <w:color w:val="000000"/>
                <w:sz w:val="20"/>
                <w:lang w:val="es-ES"/>
              </w:rPr>
              <w:t>Puntos</w:t>
            </w:r>
            <w:r w:rsidRPr="00AE7BDB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</w:tr>
      <w:tr w:rsidR="009D79F9" w:rsidRPr="00AE7BDB" w14:paraId="19C64FAE" w14:textId="77777777" w:rsidTr="0061306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850ACE" w14:textId="77777777" w:rsidR="009D79F9" w:rsidRPr="00AE7BDB" w:rsidRDefault="009D79F9" w:rsidP="00613069">
            <w:pPr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AE7BDB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>B) Autovaloración formación. Máximo 15 puntos</w:t>
            </w:r>
          </w:p>
        </w:tc>
        <w:tc>
          <w:tcPr>
            <w:tcW w:w="54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E7E6E6" w:fill="E7E6E6"/>
            <w:noWrap/>
            <w:vAlign w:val="bottom"/>
            <w:hideMark/>
          </w:tcPr>
          <w:p w14:paraId="00FC7F78" w14:textId="77777777" w:rsidR="009D79F9" w:rsidRPr="00AE7BDB" w:rsidRDefault="009D79F9" w:rsidP="006130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E7BDB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3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E7E6E6" w:fill="E7E6E6"/>
            <w:noWrap/>
            <w:vAlign w:val="bottom"/>
            <w:hideMark/>
          </w:tcPr>
          <w:p w14:paraId="71B2D12B" w14:textId="77777777" w:rsidR="009D79F9" w:rsidRPr="00AE7BDB" w:rsidRDefault="009D79F9" w:rsidP="006130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E7BDB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2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740F4FC3" w14:textId="77777777" w:rsidR="009D79F9" w:rsidRPr="00AE7BDB" w:rsidRDefault="009D79F9" w:rsidP="006130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E7BDB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E699" w:fill="FFE699"/>
            <w:noWrap/>
            <w:vAlign w:val="bottom"/>
            <w:hideMark/>
          </w:tcPr>
          <w:p w14:paraId="0A73DBDC" w14:textId="77777777" w:rsidR="009D79F9" w:rsidRPr="00AE7BDB" w:rsidRDefault="009D79F9" w:rsidP="0061306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Cs w:val="24"/>
                <w:lang w:val="es-ES"/>
              </w:rPr>
            </w:pPr>
            <w:r w:rsidRPr="00AE7BDB">
              <w:rPr>
                <w:rFonts w:ascii="Arial Narrow" w:hAnsi="Arial Narrow" w:cs="Calibri"/>
                <w:b/>
                <w:bCs/>
                <w:color w:val="000000"/>
                <w:szCs w:val="24"/>
                <w:lang w:val="es-ES"/>
              </w:rPr>
              <w:t>15</w:t>
            </w:r>
          </w:p>
        </w:tc>
      </w:tr>
      <w:tr w:rsidR="009D79F9" w:rsidRPr="00AE7BDB" w14:paraId="69A4C812" w14:textId="77777777" w:rsidTr="0061306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EB87FF" w14:textId="77777777" w:rsidR="009D79F9" w:rsidRPr="00AE7BDB" w:rsidRDefault="009D79F9" w:rsidP="00613069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AE7BDB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B.1 Cursos ou actividades de formación. </w:t>
            </w:r>
          </w:p>
        </w:tc>
        <w:tc>
          <w:tcPr>
            <w:tcW w:w="54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E7E6E6" w:fill="E7E6E6"/>
            <w:noWrap/>
            <w:vAlign w:val="bottom"/>
            <w:hideMark/>
          </w:tcPr>
          <w:p w14:paraId="51CD2DE8" w14:textId="77777777" w:rsidR="009D79F9" w:rsidRPr="00AE7BDB" w:rsidRDefault="009D79F9" w:rsidP="006130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E7BDB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36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E7E6E6" w:fill="E7E6E6"/>
            <w:noWrap/>
            <w:vAlign w:val="bottom"/>
            <w:hideMark/>
          </w:tcPr>
          <w:p w14:paraId="4767092E" w14:textId="77777777" w:rsidR="009D79F9" w:rsidRPr="00AE7BDB" w:rsidRDefault="009D79F9" w:rsidP="006130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E7BDB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20" w:type="pct"/>
            <w:gridSpan w:val="2"/>
            <w:tcBorders>
              <w:top w:val="single" w:sz="4" w:space="0" w:color="000000"/>
              <w:left w:val="nil"/>
              <w:bottom w:val="nil"/>
            </w:tcBorders>
            <w:shd w:val="clear" w:color="E7E6E6" w:fill="E7E6E6"/>
            <w:noWrap/>
            <w:vAlign w:val="bottom"/>
            <w:hideMark/>
          </w:tcPr>
          <w:p w14:paraId="56D7F2C4" w14:textId="77777777" w:rsidR="009D79F9" w:rsidRPr="00AE7BDB" w:rsidRDefault="009D79F9" w:rsidP="006130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E7BDB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7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358926DD" w14:textId="77777777" w:rsidR="009D79F9" w:rsidRPr="00AE7BDB" w:rsidRDefault="009D79F9" w:rsidP="0061306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Cs w:val="24"/>
                <w:lang w:val="es-ES"/>
              </w:rPr>
            </w:pPr>
          </w:p>
        </w:tc>
      </w:tr>
      <w:tr w:rsidR="009D79F9" w:rsidRPr="00AE7BDB" w14:paraId="3ED01617" w14:textId="77777777" w:rsidTr="00613069">
        <w:trPr>
          <w:trHeight w:val="3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19C47EF" w14:textId="77777777" w:rsidR="009D79F9" w:rsidRPr="00AE7BDB" w:rsidRDefault="009D79F9" w:rsidP="0061306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AE7BDB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mais de 500 horas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13807D29" w14:textId="77777777" w:rsidR="009D79F9" w:rsidRPr="00AE7BDB" w:rsidRDefault="009D79F9" w:rsidP="006130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E7BDB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7,5</w:t>
            </w:r>
          </w:p>
        </w:tc>
        <w:tc>
          <w:tcPr>
            <w:tcW w:w="85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4E3F92" w14:textId="77777777" w:rsidR="009D79F9" w:rsidRPr="00AE7BDB" w:rsidRDefault="009D79F9" w:rsidP="006130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BE9AE4A" w14:textId="77777777" w:rsidR="009D79F9" w:rsidRPr="00AE7BDB" w:rsidRDefault="009D79F9" w:rsidP="006130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9D79F9" w:rsidRPr="00AE7BDB" w14:paraId="628FA50B" w14:textId="77777777" w:rsidTr="00613069">
        <w:trPr>
          <w:trHeight w:val="341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EC3597" w14:textId="77777777" w:rsidR="009D79F9" w:rsidRPr="00AE7BDB" w:rsidRDefault="009D79F9" w:rsidP="0061306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AE7BDB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mais de 300 horas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33D0B567" w14:textId="77777777" w:rsidR="009D79F9" w:rsidRPr="00AE7BDB" w:rsidRDefault="009D79F9" w:rsidP="006130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E7BDB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85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CBF832" w14:textId="77777777" w:rsidR="009D79F9" w:rsidRPr="00AE7BDB" w:rsidRDefault="009D79F9" w:rsidP="006130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3FD96D0" w14:textId="77777777" w:rsidR="009D79F9" w:rsidRPr="00AE7BDB" w:rsidRDefault="009D79F9" w:rsidP="006130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9D79F9" w:rsidRPr="00AE7BDB" w14:paraId="73159859" w14:textId="77777777" w:rsidTr="00613069">
        <w:trPr>
          <w:trHeight w:val="3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BBB7E06" w14:textId="77777777" w:rsidR="009D79F9" w:rsidRPr="00AE7BDB" w:rsidRDefault="009D79F9" w:rsidP="0061306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AE7BDB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mais de 100 horas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22DE7CA8" w14:textId="77777777" w:rsidR="009D79F9" w:rsidRPr="00AE7BDB" w:rsidRDefault="009D79F9" w:rsidP="006130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E7BDB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3,5</w:t>
            </w:r>
          </w:p>
        </w:tc>
        <w:tc>
          <w:tcPr>
            <w:tcW w:w="85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60EFA7" w14:textId="77777777" w:rsidR="009D79F9" w:rsidRPr="00AE7BDB" w:rsidRDefault="009D79F9" w:rsidP="006130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DD6C378" w14:textId="77777777" w:rsidR="009D79F9" w:rsidRPr="00AE7BDB" w:rsidRDefault="009D79F9" w:rsidP="006130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9D79F9" w:rsidRPr="00AE7BDB" w14:paraId="710AB13E" w14:textId="77777777" w:rsidTr="00613069">
        <w:trPr>
          <w:trHeight w:val="3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E8292A8" w14:textId="77777777" w:rsidR="009D79F9" w:rsidRPr="00AE7BDB" w:rsidRDefault="009D79F9" w:rsidP="0061306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AE7BDB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80 a 100 horas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1241087B" w14:textId="77777777" w:rsidR="009D79F9" w:rsidRPr="00AE7BDB" w:rsidRDefault="009D79F9" w:rsidP="006130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E7BDB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3</w:t>
            </w:r>
          </w:p>
        </w:tc>
        <w:tc>
          <w:tcPr>
            <w:tcW w:w="85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3EF1B2B" w14:textId="77777777" w:rsidR="009D79F9" w:rsidRPr="00AE7BDB" w:rsidRDefault="009D79F9" w:rsidP="006130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6F21B35" w14:textId="77777777" w:rsidR="009D79F9" w:rsidRPr="00AE7BDB" w:rsidRDefault="009D79F9" w:rsidP="006130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9D79F9" w:rsidRPr="00AE7BDB" w14:paraId="08670F56" w14:textId="77777777" w:rsidTr="00613069">
        <w:trPr>
          <w:trHeight w:val="3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23E946E" w14:textId="77777777" w:rsidR="009D79F9" w:rsidRPr="00AE7BDB" w:rsidRDefault="009D79F9" w:rsidP="0061306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AE7BDB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60 a 79 horas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75D11201" w14:textId="77777777" w:rsidR="009D79F9" w:rsidRPr="00AE7BDB" w:rsidRDefault="009D79F9" w:rsidP="006130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E7BDB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85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ACAC97" w14:textId="77777777" w:rsidR="009D79F9" w:rsidRPr="00AE7BDB" w:rsidRDefault="009D79F9" w:rsidP="006130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B66235A" w14:textId="77777777" w:rsidR="009D79F9" w:rsidRPr="00AE7BDB" w:rsidRDefault="009D79F9" w:rsidP="006130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9D79F9" w:rsidRPr="00AE7BDB" w14:paraId="06AEC87C" w14:textId="77777777" w:rsidTr="00613069">
        <w:trPr>
          <w:trHeight w:val="3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C40F56" w14:textId="77777777" w:rsidR="009D79F9" w:rsidRPr="00AE7BDB" w:rsidRDefault="009D79F9" w:rsidP="0061306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AE7BDB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40 a 59 horas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208D3FD2" w14:textId="77777777" w:rsidR="009D79F9" w:rsidRPr="00AE7BDB" w:rsidRDefault="009D79F9" w:rsidP="006130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E7BDB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85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D60C37" w14:textId="77777777" w:rsidR="009D79F9" w:rsidRPr="00AE7BDB" w:rsidRDefault="009D79F9" w:rsidP="006130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F9F8B45" w14:textId="77777777" w:rsidR="009D79F9" w:rsidRPr="00AE7BDB" w:rsidRDefault="009D79F9" w:rsidP="006130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9D79F9" w:rsidRPr="00AE7BDB" w14:paraId="7F3F51FC" w14:textId="77777777" w:rsidTr="00613069">
        <w:trPr>
          <w:trHeight w:val="3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4DFE88" w14:textId="77777777" w:rsidR="009D79F9" w:rsidRPr="00AE7BDB" w:rsidRDefault="009D79F9" w:rsidP="0061306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AE7BDB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10 a 39 horas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1D2A9E2C" w14:textId="77777777" w:rsidR="009D79F9" w:rsidRPr="00AE7BDB" w:rsidRDefault="009D79F9" w:rsidP="006130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E7BDB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0,50</w:t>
            </w:r>
          </w:p>
        </w:tc>
        <w:tc>
          <w:tcPr>
            <w:tcW w:w="856" w:type="pct"/>
            <w:gridSpan w:val="4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702ADB8" w14:textId="77777777" w:rsidR="009D79F9" w:rsidRPr="00AE7BDB" w:rsidRDefault="009D79F9" w:rsidP="006130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CCF1402" w14:textId="77777777" w:rsidR="009D79F9" w:rsidRPr="00AE7BDB" w:rsidRDefault="009D79F9" w:rsidP="006130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9D79F9" w:rsidRPr="00AE7BDB" w14:paraId="456D95AB" w14:textId="77777777" w:rsidTr="0061306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B3938C4" w14:textId="77777777" w:rsidR="009D79F9" w:rsidRPr="00AE7BDB" w:rsidRDefault="009D79F9" w:rsidP="00613069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AE7BDB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B.2 Titulación complementaria. </w:t>
            </w:r>
          </w:p>
        </w:tc>
        <w:tc>
          <w:tcPr>
            <w:tcW w:w="1979" w:type="pct"/>
            <w:gridSpan w:val="6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1D4399BC" w14:textId="77777777" w:rsidR="009D79F9" w:rsidRPr="00AE7BDB" w:rsidRDefault="009D79F9" w:rsidP="006130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9D79F9" w:rsidRPr="00AE7BDB" w14:paraId="5163343C" w14:textId="77777777" w:rsidTr="0061306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181388D5" w14:textId="77777777" w:rsidR="009D79F9" w:rsidRPr="00AE7BDB" w:rsidRDefault="009D79F9" w:rsidP="00613069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AE7BDB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Título de bacharelato ou FPII</w:t>
            </w:r>
          </w:p>
        </w:tc>
        <w:tc>
          <w:tcPr>
            <w:tcW w:w="57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40750056" w14:textId="77777777" w:rsidR="009D79F9" w:rsidRPr="00AE7BDB" w:rsidRDefault="009D79F9" w:rsidP="006130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E7BDB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8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9ABC7B" w14:textId="77777777" w:rsidR="009D79F9" w:rsidRPr="00AE7BDB" w:rsidRDefault="009D79F9" w:rsidP="006130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3DA156" w14:textId="77777777" w:rsidR="009D79F9" w:rsidRPr="00AE7BDB" w:rsidRDefault="009D79F9" w:rsidP="006130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9D79F9" w:rsidRPr="00AE7BDB" w14:paraId="54FDC3BE" w14:textId="77777777" w:rsidTr="0061306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65D7D363" w14:textId="77777777" w:rsidR="009D79F9" w:rsidRPr="00AE7BDB" w:rsidRDefault="009D79F9" w:rsidP="00613069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AE7BDB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Título de Graduado Escolar, ESO ou FPI</w:t>
            </w:r>
          </w:p>
        </w:tc>
        <w:tc>
          <w:tcPr>
            <w:tcW w:w="57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23D564E4" w14:textId="77777777" w:rsidR="009D79F9" w:rsidRPr="00AE7BDB" w:rsidRDefault="009D79F9" w:rsidP="006130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E7BDB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8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8C5632" w14:textId="77777777" w:rsidR="009D79F9" w:rsidRPr="00AE7BDB" w:rsidRDefault="009D79F9" w:rsidP="006130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D38E10" w14:textId="77777777" w:rsidR="009D79F9" w:rsidRPr="00AE7BDB" w:rsidRDefault="009D79F9" w:rsidP="006130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9D79F9" w:rsidRPr="00AE7BDB" w14:paraId="2672FF67" w14:textId="77777777" w:rsidTr="00613069">
        <w:trPr>
          <w:trHeight w:val="300"/>
          <w:jc w:val="center"/>
        </w:trPr>
        <w:tc>
          <w:tcPr>
            <w:tcW w:w="442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264B3840" w14:textId="77777777" w:rsidR="009D79F9" w:rsidRPr="00AE7BDB" w:rsidRDefault="009D79F9" w:rsidP="00613069">
            <w:pP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E7BDB">
              <w:rPr>
                <w:rFonts w:ascii="Arial Narrow" w:hAnsi="Arial Narrow" w:cs="Calibri"/>
                <w:b/>
                <w:bCs/>
                <w:color w:val="000000"/>
                <w:szCs w:val="24"/>
              </w:rPr>
              <w:t>Total puntuación autovaloración. Máximo 40 puntos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B9BC21" w14:textId="77777777" w:rsidR="009D79F9" w:rsidRPr="00AE7BDB" w:rsidRDefault="009D79F9" w:rsidP="0061306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"/>
              </w:rPr>
            </w:pPr>
          </w:p>
        </w:tc>
      </w:tr>
    </w:tbl>
    <w:p w14:paraId="24BCDBDA" w14:textId="77777777" w:rsidR="009D79F9" w:rsidRPr="00AE7BDB" w:rsidRDefault="009D79F9" w:rsidP="009D79F9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7C4AEDF8" w14:textId="77777777" w:rsidR="009D79F9" w:rsidRPr="00AE7BDB" w:rsidRDefault="009D79F9" w:rsidP="009D79F9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E7BDB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>En____________, a _______ de _____________ de 202__</w:t>
      </w:r>
    </w:p>
    <w:p w14:paraId="619830A3" w14:textId="77777777" w:rsidR="009D79F9" w:rsidRPr="00AE7BDB" w:rsidRDefault="009D79F9" w:rsidP="009D79F9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val="es-ES" w:eastAsia="zh-CN"/>
        </w:rPr>
      </w:pPr>
    </w:p>
    <w:p w14:paraId="191478E1" w14:textId="637F1374" w:rsidR="001E4305" w:rsidRPr="009D79F9" w:rsidRDefault="009D79F9" w:rsidP="009D79F9">
      <w:pPr>
        <w:widowControl w:val="0"/>
        <w:suppressAutoHyphens/>
        <w:spacing w:line="276" w:lineRule="auto"/>
        <w:jc w:val="both"/>
        <w:textAlignment w:val="baseline"/>
      </w:pPr>
      <w:r w:rsidRPr="00AE7BDB"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  <w:t>Sinatura da persoa interesada</w:t>
      </w:r>
    </w:p>
    <w:sectPr w:rsidR="001E4305" w:rsidRPr="009D79F9" w:rsidSect="001E4305">
      <w:headerReference w:type="default" r:id="rId7"/>
      <w:footerReference w:type="default" r:id="rId8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1FC132B8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199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82E5E"/>
    <w:rsid w:val="000A1C23"/>
    <w:rsid w:val="000F6CB0"/>
    <w:rsid w:val="00115F1D"/>
    <w:rsid w:val="001459E3"/>
    <w:rsid w:val="00152C26"/>
    <w:rsid w:val="001540BB"/>
    <w:rsid w:val="00160902"/>
    <w:rsid w:val="001674CD"/>
    <w:rsid w:val="00186CD8"/>
    <w:rsid w:val="001B037F"/>
    <w:rsid w:val="001E4305"/>
    <w:rsid w:val="00214E4E"/>
    <w:rsid w:val="002449E7"/>
    <w:rsid w:val="00256AB8"/>
    <w:rsid w:val="00280ED7"/>
    <w:rsid w:val="002E5B42"/>
    <w:rsid w:val="00330936"/>
    <w:rsid w:val="00330A73"/>
    <w:rsid w:val="003340E6"/>
    <w:rsid w:val="00344F88"/>
    <w:rsid w:val="003521EE"/>
    <w:rsid w:val="00362A4B"/>
    <w:rsid w:val="00373A6A"/>
    <w:rsid w:val="00396D31"/>
    <w:rsid w:val="0039774E"/>
    <w:rsid w:val="003A0415"/>
    <w:rsid w:val="003B0A8C"/>
    <w:rsid w:val="003F352B"/>
    <w:rsid w:val="00497537"/>
    <w:rsid w:val="004B0EC8"/>
    <w:rsid w:val="004B3B0F"/>
    <w:rsid w:val="004B7D75"/>
    <w:rsid w:val="004F6D70"/>
    <w:rsid w:val="005068B6"/>
    <w:rsid w:val="00530ECC"/>
    <w:rsid w:val="00591DE3"/>
    <w:rsid w:val="005A101A"/>
    <w:rsid w:val="005D0769"/>
    <w:rsid w:val="005D1BAF"/>
    <w:rsid w:val="005D2D79"/>
    <w:rsid w:val="005E372E"/>
    <w:rsid w:val="00617865"/>
    <w:rsid w:val="00634BFF"/>
    <w:rsid w:val="00651872"/>
    <w:rsid w:val="0065757B"/>
    <w:rsid w:val="006B77F7"/>
    <w:rsid w:val="006F424A"/>
    <w:rsid w:val="00725998"/>
    <w:rsid w:val="007333B1"/>
    <w:rsid w:val="0075471A"/>
    <w:rsid w:val="00786D47"/>
    <w:rsid w:val="00830484"/>
    <w:rsid w:val="008A707F"/>
    <w:rsid w:val="0094140C"/>
    <w:rsid w:val="00953460"/>
    <w:rsid w:val="009A0A8F"/>
    <w:rsid w:val="009A5A0D"/>
    <w:rsid w:val="009B05FC"/>
    <w:rsid w:val="009D054C"/>
    <w:rsid w:val="009D4DFE"/>
    <w:rsid w:val="009D709E"/>
    <w:rsid w:val="009D79F9"/>
    <w:rsid w:val="009E0C16"/>
    <w:rsid w:val="009F7F60"/>
    <w:rsid w:val="00A0048C"/>
    <w:rsid w:val="00A2117E"/>
    <w:rsid w:val="00A32A7C"/>
    <w:rsid w:val="00A366CE"/>
    <w:rsid w:val="00A4527B"/>
    <w:rsid w:val="00A57E98"/>
    <w:rsid w:val="00A80444"/>
    <w:rsid w:val="00A83633"/>
    <w:rsid w:val="00AB0E89"/>
    <w:rsid w:val="00AE2959"/>
    <w:rsid w:val="00B15383"/>
    <w:rsid w:val="00B65EB7"/>
    <w:rsid w:val="00B663A4"/>
    <w:rsid w:val="00B70931"/>
    <w:rsid w:val="00BA2DA4"/>
    <w:rsid w:val="00BA6CEB"/>
    <w:rsid w:val="00BD5732"/>
    <w:rsid w:val="00BD6B25"/>
    <w:rsid w:val="00BF26E1"/>
    <w:rsid w:val="00C466F9"/>
    <w:rsid w:val="00C92CC9"/>
    <w:rsid w:val="00CA29E3"/>
    <w:rsid w:val="00CC3C1F"/>
    <w:rsid w:val="00CD1A5E"/>
    <w:rsid w:val="00CE300D"/>
    <w:rsid w:val="00D275A8"/>
    <w:rsid w:val="00D33933"/>
    <w:rsid w:val="00D34C0C"/>
    <w:rsid w:val="00D35C3D"/>
    <w:rsid w:val="00D46FCF"/>
    <w:rsid w:val="00D70F4E"/>
    <w:rsid w:val="00D8311C"/>
    <w:rsid w:val="00D836D3"/>
    <w:rsid w:val="00D9263C"/>
    <w:rsid w:val="00DA318D"/>
    <w:rsid w:val="00DE4819"/>
    <w:rsid w:val="00DF433B"/>
    <w:rsid w:val="00E12759"/>
    <w:rsid w:val="00E17B1A"/>
    <w:rsid w:val="00E715FE"/>
    <w:rsid w:val="00E94B08"/>
    <w:rsid w:val="00F63B26"/>
    <w:rsid w:val="00F74BA6"/>
    <w:rsid w:val="00FD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1</TotalTime>
  <Pages>1</Pages>
  <Words>246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3</cp:revision>
  <cp:lastPrinted>2017-02-02T14:05:00Z</cp:lastPrinted>
  <dcterms:created xsi:type="dcterms:W3CDTF">2023-01-11T13:25:00Z</dcterms:created>
  <dcterms:modified xsi:type="dcterms:W3CDTF">2023-09-19T07:49:00Z</dcterms:modified>
</cp:coreProperties>
</file>