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67EA" w14:textId="77777777" w:rsidR="00DB1831" w:rsidRPr="00AD2689" w:rsidRDefault="00DB1831" w:rsidP="00DB1831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AD268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AD2689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AD268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AD2689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AD268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AD2689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AD268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5CE04A02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3840BF0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1BCACE88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4E61F0CD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1E5FC78F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5B777FAE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26A2209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CA8755C" w14:textId="7CAB3F11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 1 praza de Profesor/a de Frauta Travesa</w:t>
      </w:r>
      <w:r w:rsidR="003938E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(19 horas semana)</w:t>
      </w: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35AB05D7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D0BE484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AD268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4C4A8CDF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30B16A9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3B712E75" w14:textId="14DC724D" w:rsidR="00DB1831" w:rsidRPr="00AD2689" w:rsidRDefault="00DB1831" w:rsidP="00DB1831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Frauta Travesa</w:t>
      </w:r>
      <w:r w:rsidR="003938E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(19 horas semana)</w:t>
      </w: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001008E9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02329449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696F6C7D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72A1F934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4AE228F1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61497280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Anexo III de autovaloración.</w:t>
      </w:r>
    </w:p>
    <w:p w14:paraId="59BA873E" w14:textId="77777777" w:rsidR="00DB1831" w:rsidRPr="00AD2689" w:rsidRDefault="00DB1831" w:rsidP="00DB1831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AD268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AD268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3E34132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AD268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048F5AE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AD2689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2A05D7DF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D3760AD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0849E73" w14:textId="77777777" w:rsidR="00DB1831" w:rsidRPr="00AD2689" w:rsidRDefault="00DB1831" w:rsidP="00DB183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4ABF4DD6" w14:textId="77777777" w:rsidR="00DB1831" w:rsidRPr="00AD2689" w:rsidRDefault="00DB1831" w:rsidP="00DB1831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D268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819DD17" w14:textId="77777777" w:rsidR="00DB1831" w:rsidRPr="00AD2689" w:rsidRDefault="00DB1831" w:rsidP="00DB1831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34386BD" w14:textId="77777777" w:rsidR="00DB1831" w:rsidRPr="00AD2689" w:rsidRDefault="00DB1831" w:rsidP="00DB1831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AD2689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5094A9CC" w14:textId="77777777" w:rsidR="00DB1831" w:rsidRPr="00AD2689" w:rsidRDefault="00DB1831" w:rsidP="00DB1831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DB1831" w:rsidRPr="00AD2689" w14:paraId="6EF854BF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42C63C" w14:textId="77777777" w:rsidR="00DB1831" w:rsidRPr="00AD2689" w:rsidRDefault="00DB1831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D573" w14:textId="77777777" w:rsidR="00DB1831" w:rsidRPr="00AD2689" w:rsidRDefault="00DB1831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DB1831" w:rsidRPr="00AD2689" w14:paraId="773520C6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7D81787" w14:textId="77777777" w:rsidR="00DB1831" w:rsidRPr="00AD2689" w:rsidRDefault="00DB1831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B5E80" w14:textId="77777777" w:rsidR="00DB1831" w:rsidRPr="00AD2689" w:rsidRDefault="00DB1831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DB1831" w:rsidRPr="00AD2689" w14:paraId="272E4679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C3748AF" w14:textId="77777777" w:rsidR="00DB1831" w:rsidRPr="00AD2689" w:rsidRDefault="00DB1831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4C0B" w14:textId="77777777" w:rsidR="00DB1831" w:rsidRPr="00AD2689" w:rsidRDefault="00DB1831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DB1831" w:rsidRPr="00AD2689" w14:paraId="6DD33A27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5248D4" w14:textId="77777777" w:rsidR="00DB1831" w:rsidRPr="00AD2689" w:rsidRDefault="00DB1831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0C1B0" w14:textId="77777777" w:rsidR="00DB1831" w:rsidRPr="00AD2689" w:rsidRDefault="00DB1831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DB1831" w:rsidRPr="00AD2689" w14:paraId="053EB809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6AD35E" w14:textId="77777777" w:rsidR="00DB1831" w:rsidRPr="00AD2689" w:rsidRDefault="00DB1831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B97E3" w14:textId="77777777" w:rsidR="00DB1831" w:rsidRPr="00AD2689" w:rsidRDefault="00DB1831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AD2689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AD2689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AD2689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AD2689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DB1831" w:rsidRPr="00AD2689" w14:paraId="1C6476AE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226D935" w14:textId="77777777" w:rsidR="00DB1831" w:rsidRPr="00AD2689" w:rsidRDefault="00DB1831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798FA" w14:textId="77777777" w:rsidR="00DB1831" w:rsidRPr="00AD2689" w:rsidRDefault="00DB1831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D268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AD2689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AD268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1D01DDE4" w14:textId="760B990A" w:rsidR="000446BB" w:rsidRPr="00DB1831" w:rsidRDefault="000446BB" w:rsidP="00DB1831">
      <w:pPr>
        <w:rPr>
          <w:rFonts w:eastAsia="Trebuchet MS"/>
        </w:rPr>
      </w:pPr>
    </w:p>
    <w:sectPr w:rsidR="000446BB" w:rsidRPr="00DB1831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5471A"/>
    <w:rsid w:val="0076605D"/>
    <w:rsid w:val="00786D47"/>
    <w:rsid w:val="007B77A0"/>
    <w:rsid w:val="007D0866"/>
    <w:rsid w:val="00830484"/>
    <w:rsid w:val="00851748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30C2D"/>
    <w:rsid w:val="00C466F9"/>
    <w:rsid w:val="00C52972"/>
    <w:rsid w:val="00C64AFF"/>
    <w:rsid w:val="00C92CC9"/>
    <w:rsid w:val="00CA29E3"/>
    <w:rsid w:val="00CA7D70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291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2023-09-19T09:27:00Z</dcterms:created>
  <dcterms:modified xsi:type="dcterms:W3CDTF">2023-09-19T09:27:00Z</dcterms:modified>
</cp:coreProperties>
</file>