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CB1B" w14:textId="77777777" w:rsidR="00990EBE" w:rsidRPr="002D2845" w:rsidRDefault="00990EBE" w:rsidP="00990EBE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2D284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2D2845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2D284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2D2845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2D284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2D2845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2D284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40B889AC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0286748A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7B317891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33EB59DA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66E2BE75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23B18C89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D692B2C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76AA3B28" w14:textId="41981B41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 1 praza de Profesor/a de Saxofón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((24 horas semanais)</w:t>
      </w: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7BAC5740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D9C3DD8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2D284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0DFD4A3C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9158D34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5AD6E093" w14:textId="0557F46A" w:rsidR="00990EBE" w:rsidRPr="002D2845" w:rsidRDefault="00990EBE" w:rsidP="00990EBE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Saxofón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(24 horas semanais)</w:t>
      </w: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00725BB2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3E346B8B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7C0E8FF5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55B594DA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321C49EF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024D2E65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65F980A0" w14:textId="77777777" w:rsidR="00990EBE" w:rsidRPr="002D2845" w:rsidRDefault="00990EBE" w:rsidP="00990EB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2D284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D284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FC87336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D284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37F8BD7A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2D2845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5C89C982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D04786A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F8C3B79" w14:textId="77777777" w:rsidR="00990EBE" w:rsidRPr="002D2845" w:rsidRDefault="00990EBE" w:rsidP="00990E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1D256F0" w14:textId="77777777" w:rsidR="00990EBE" w:rsidRPr="002D2845" w:rsidRDefault="00990EBE" w:rsidP="00990EB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284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D5E280D" w14:textId="77777777" w:rsidR="00990EBE" w:rsidRPr="002D2845" w:rsidRDefault="00990EBE" w:rsidP="00990EB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0336606" w14:textId="77777777" w:rsidR="00990EBE" w:rsidRPr="002D2845" w:rsidRDefault="00990EBE" w:rsidP="00990EBE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2D2845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4EDDABDA" w14:textId="77777777" w:rsidR="00990EBE" w:rsidRPr="002D2845" w:rsidRDefault="00990EBE" w:rsidP="00990EBE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990EBE" w:rsidRPr="002D2845" w14:paraId="55CE346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916A277" w14:textId="77777777" w:rsidR="00990EBE" w:rsidRPr="002D2845" w:rsidRDefault="00990EB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700B" w14:textId="77777777" w:rsidR="00990EBE" w:rsidRPr="002D2845" w:rsidRDefault="00990EB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990EBE" w:rsidRPr="002D2845" w14:paraId="57247726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2BD4E86" w14:textId="77777777" w:rsidR="00990EBE" w:rsidRPr="002D2845" w:rsidRDefault="00990EB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A553B" w14:textId="77777777" w:rsidR="00990EBE" w:rsidRPr="002D2845" w:rsidRDefault="00990EB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990EBE" w:rsidRPr="002D2845" w14:paraId="49F35D91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FBC7EB" w14:textId="77777777" w:rsidR="00990EBE" w:rsidRPr="002D2845" w:rsidRDefault="00990EB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1576A" w14:textId="77777777" w:rsidR="00990EBE" w:rsidRPr="002D2845" w:rsidRDefault="00990EB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990EBE" w:rsidRPr="002D2845" w14:paraId="2044792C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595846" w14:textId="77777777" w:rsidR="00990EBE" w:rsidRPr="002D2845" w:rsidRDefault="00990EB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2BAE" w14:textId="77777777" w:rsidR="00990EBE" w:rsidRPr="002D2845" w:rsidRDefault="00990EB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990EBE" w:rsidRPr="002D2845" w14:paraId="50862CD5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DE940FB" w14:textId="77777777" w:rsidR="00990EBE" w:rsidRPr="002D2845" w:rsidRDefault="00990EB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DFA1" w14:textId="77777777" w:rsidR="00990EBE" w:rsidRPr="002D2845" w:rsidRDefault="00990EB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2D2845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2D2845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2D2845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2D2845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990EBE" w:rsidRPr="002D2845" w14:paraId="6C35D8AF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72BF45" w14:textId="77777777" w:rsidR="00990EBE" w:rsidRPr="002D2845" w:rsidRDefault="00990EB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9661" w14:textId="77777777" w:rsidR="00990EBE" w:rsidRPr="002D2845" w:rsidRDefault="00990EB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2D2845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2D2845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68C69C6B" w14:textId="77777777" w:rsidR="00990EBE" w:rsidRPr="002D2845" w:rsidRDefault="00990EBE" w:rsidP="00990EBE">
      <w:pPr>
        <w:widowControl w:val="0"/>
        <w:suppressAutoHyphens/>
        <w:textAlignment w:val="baseline"/>
        <w:rPr>
          <w:rFonts w:ascii="Arial Narrow" w:eastAsia="Trebuchet MS" w:hAnsi="Arial Narrow" w:cs="Arial Narrow"/>
          <w:szCs w:val="24"/>
          <w:lang w:val="es-ES" w:eastAsia="zh-CN"/>
        </w:rPr>
      </w:pPr>
    </w:p>
    <w:p w14:paraId="1D01DDE4" w14:textId="760B990A" w:rsidR="000446BB" w:rsidRPr="00990EBE" w:rsidRDefault="000446BB" w:rsidP="00990EBE">
      <w:pPr>
        <w:rPr>
          <w:rFonts w:eastAsia="Trebuchet MS"/>
        </w:rPr>
      </w:pPr>
    </w:p>
    <w:sectPr w:rsidR="000446BB" w:rsidRPr="00990EBE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41C0D"/>
    <w:rsid w:val="00742F3A"/>
    <w:rsid w:val="0075471A"/>
    <w:rsid w:val="0076605D"/>
    <w:rsid w:val="00786D47"/>
    <w:rsid w:val="007B77A0"/>
    <w:rsid w:val="007D0866"/>
    <w:rsid w:val="00830484"/>
    <w:rsid w:val="00851748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90EBE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2023-09-19T09:42:00Z</dcterms:created>
  <dcterms:modified xsi:type="dcterms:W3CDTF">2023-09-19T09:42:00Z</dcterms:modified>
</cp:coreProperties>
</file>