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6B3E" w14:textId="77777777" w:rsidR="00B8677B" w:rsidRPr="00B472C3" w:rsidRDefault="00B8677B" w:rsidP="00B8677B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B472C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B472C3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B472C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B472C3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B472C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B472C3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B472C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0877E70B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AE74957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15F57F3A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061E87DA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C4E5703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46CFD5C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4408226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9CDA978" w14:textId="5CCE6AFA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 1 praza de Profesor/a de </w:t>
      </w:r>
      <w:r w:rsidRPr="00B472C3">
        <w:rPr>
          <w:rFonts w:ascii="Arial Narrow" w:eastAsia="Trebuchet MS" w:hAnsi="Arial Narrow" w:cs="Arial Narrow"/>
          <w:szCs w:val="24"/>
          <w:lang w:eastAsia="zh-CN"/>
        </w:rPr>
        <w:t>Violonchelo</w:t>
      </w:r>
      <w:r>
        <w:rPr>
          <w:rFonts w:ascii="Arial Narrow" w:eastAsia="Trebuchet MS" w:hAnsi="Arial Narrow" w:cs="Arial Narrow"/>
          <w:szCs w:val="24"/>
          <w:lang w:eastAsia="zh-CN"/>
        </w:rPr>
        <w:t xml:space="preserve"> (12 horas semanais)</w:t>
      </w: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41EB4D3D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AFF0588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B472C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24843396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EBBBAA9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2F4D5F1" w14:textId="77777777" w:rsidR="00B8677B" w:rsidRPr="00B472C3" w:rsidRDefault="00B8677B" w:rsidP="00B8677B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1 praza de Profesor/a de </w:t>
      </w:r>
      <w:r w:rsidRPr="00B472C3">
        <w:rPr>
          <w:rFonts w:ascii="Arial Narrow" w:eastAsia="Trebuchet MS" w:hAnsi="Arial Narrow" w:cs="Arial Narrow"/>
          <w:szCs w:val="24"/>
          <w:lang w:eastAsia="zh-CN"/>
        </w:rPr>
        <w:t>Violonchelo</w:t>
      </w: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05C02B70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384F1399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4CAFAFFC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0AFF382F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C1B0A2F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3462A63C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47901AB2" w14:textId="77777777" w:rsidR="00B8677B" w:rsidRPr="00B472C3" w:rsidRDefault="00B8677B" w:rsidP="00B8677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B472C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B472C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7E5D02C4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B472C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1400CD1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B472C3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21389242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24FA9C6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530C276" w14:textId="77777777" w:rsidR="00B8677B" w:rsidRPr="00B472C3" w:rsidRDefault="00B8677B" w:rsidP="00B8677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AA0DED2" w14:textId="77777777" w:rsidR="00B8677B" w:rsidRPr="00B472C3" w:rsidRDefault="00B8677B" w:rsidP="00B8677B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B472C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890C95F" w14:textId="77777777" w:rsidR="00B8677B" w:rsidRPr="00B472C3" w:rsidRDefault="00B8677B" w:rsidP="00B8677B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58A2C5C" w14:textId="77777777" w:rsidR="00B8677B" w:rsidRPr="00B472C3" w:rsidRDefault="00B8677B" w:rsidP="00B8677B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B472C3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60D4A002" w14:textId="77777777" w:rsidR="00B8677B" w:rsidRPr="00B472C3" w:rsidRDefault="00B8677B" w:rsidP="00B8677B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B8677B" w:rsidRPr="00B472C3" w14:paraId="5FF4D1EF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0B5DB8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3263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B8677B" w:rsidRPr="00B472C3" w14:paraId="529B8755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E26B316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3719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B8677B" w:rsidRPr="00B472C3" w14:paraId="5036DD25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A3AC22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6F8B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B8677B" w:rsidRPr="00B472C3" w14:paraId="4932205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CEB060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4E36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B8677B" w:rsidRPr="00B472C3" w14:paraId="33CF7F0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30FA8B0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1DD0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B472C3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B472C3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B472C3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B472C3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B8677B" w:rsidRPr="00B472C3" w14:paraId="0F44420C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49919A" w14:textId="77777777" w:rsidR="00B8677B" w:rsidRPr="00B472C3" w:rsidRDefault="00B8677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39B29" w14:textId="77777777" w:rsidR="00B8677B" w:rsidRPr="00B472C3" w:rsidRDefault="00B8677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B472C3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B472C3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1D01DDE4" w14:textId="760B990A" w:rsidR="000446BB" w:rsidRPr="00B8677B" w:rsidRDefault="000446BB" w:rsidP="00B8677B">
      <w:pPr>
        <w:rPr>
          <w:rFonts w:eastAsia="Trebuchet MS"/>
        </w:rPr>
      </w:pPr>
    </w:p>
    <w:sectPr w:rsidR="000446BB" w:rsidRPr="00B8677B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2023-09-19T09:18:00Z</dcterms:created>
  <dcterms:modified xsi:type="dcterms:W3CDTF">2023-09-19T09:18:00Z</dcterms:modified>
</cp:coreProperties>
</file>