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3A1C4" w14:textId="77777777" w:rsidR="00186603" w:rsidRPr="006C075C" w:rsidRDefault="00186603" w:rsidP="00186603">
      <w:pPr>
        <w:widowControl w:val="0"/>
        <w:suppressAutoHyphens/>
        <w:textAlignment w:val="baseline"/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</w:pPr>
      <w:r w:rsidRPr="006C075C"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  <w:t>III- AUTOVALORACIÓN</w:t>
      </w:r>
    </w:p>
    <w:p w14:paraId="08B192E8" w14:textId="77777777" w:rsidR="00186603" w:rsidRPr="006C075C" w:rsidRDefault="00186603" w:rsidP="00186603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1F5D7253" w14:textId="77777777" w:rsidR="00186603" w:rsidRPr="006C075C" w:rsidRDefault="00186603" w:rsidP="00186603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 xml:space="preserve">Don/a.  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>DNI núm.</w:t>
      </w:r>
    </w:p>
    <w:p w14:paraId="5EF79BCA" w14:textId="77777777" w:rsidR="00186603" w:rsidRPr="006C075C" w:rsidRDefault="00186603" w:rsidP="00186603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>EXPÓN:</w:t>
      </w:r>
    </w:p>
    <w:p w14:paraId="5C2072B7" w14:textId="507EFCD1" w:rsidR="00186603" w:rsidRPr="006C075C" w:rsidRDefault="00186603" w:rsidP="00186603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 xml:space="preserve">Que publicada a convocatoria de </w:t>
      </w:r>
      <w:r w:rsidRPr="006C075C">
        <w:rPr>
          <w:rFonts w:ascii="Calibri" w:eastAsia="Calibri" w:hAnsi="Calibri" w:cs="Tahoma"/>
          <w:sz w:val="22"/>
          <w:szCs w:val="22"/>
          <w:u w:val="single"/>
          <w:lang w:val="es-ES" w:eastAsia="zh-CN"/>
        </w:rPr>
        <w:t xml:space="preserve">1 praza de Profesor/a de </w:t>
      </w:r>
      <w:r w:rsidR="009F3D9B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óboe (6 horas semanais)</w:t>
      </w:r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 xml:space="preserve">, con carácter de laboral fixo mediante concurso de méritos, e de acordo co artigo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>3</w:t>
      </w:r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 xml:space="preserve"> das Bases Específicas deste proceso, PRESENTE a seguinte autovaloración dos méritos achegados.</w:t>
      </w:r>
    </w:p>
    <w:p w14:paraId="63DDCA9E" w14:textId="77777777" w:rsidR="00186603" w:rsidRPr="006C075C" w:rsidRDefault="00186603" w:rsidP="00186603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tbl>
      <w:tblPr>
        <w:tblW w:w="482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0"/>
        <w:gridCol w:w="160"/>
        <w:gridCol w:w="430"/>
        <w:gridCol w:w="430"/>
        <w:gridCol w:w="190"/>
        <w:gridCol w:w="62"/>
        <w:gridCol w:w="126"/>
        <w:gridCol w:w="128"/>
        <w:gridCol w:w="254"/>
        <w:gridCol w:w="802"/>
        <w:gridCol w:w="1029"/>
      </w:tblGrid>
      <w:tr w:rsidR="00186603" w:rsidRPr="006C075C" w14:paraId="3FC95678" w14:textId="77777777" w:rsidTr="00067FE2">
        <w:trPr>
          <w:trHeight w:val="315"/>
        </w:trPr>
        <w:tc>
          <w:tcPr>
            <w:tcW w:w="3027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2FE11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3C9B6E1" w14:textId="77777777" w:rsidR="00186603" w:rsidRPr="006C075C" w:rsidRDefault="00186603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r w:rsidRPr="006C075C">
              <w:rPr>
                <w:rFonts w:ascii="Arial Narrow" w:hAnsi="Arial Narrow" w:cs="Calibri"/>
                <w:color w:val="000000"/>
                <w:sz w:val="20"/>
                <w:lang w:val="es-ES"/>
              </w:rPr>
              <w:t>Ptos por mes</w:t>
            </w:r>
          </w:p>
        </w:tc>
        <w:tc>
          <w:tcPr>
            <w:tcW w:w="4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C79B460" w14:textId="77777777" w:rsidR="00186603" w:rsidRPr="006C075C" w:rsidRDefault="00186603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r w:rsidRPr="006C075C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Núm </w:t>
            </w:r>
            <w:r w:rsidRPr="006C075C">
              <w:rPr>
                <w:rFonts w:ascii="Arial Narrow" w:hAnsi="Arial Narrow" w:cs="Calibri"/>
                <w:color w:val="000000"/>
                <w:sz w:val="20"/>
                <w:lang w:val="es-ES"/>
              </w:rPr>
              <w:br/>
              <w:t>contratos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4098A29" w14:textId="77777777" w:rsidR="00186603" w:rsidRPr="006C075C" w:rsidRDefault="00186603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r w:rsidRPr="006C075C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D062515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Ptos.</w:t>
            </w:r>
          </w:p>
        </w:tc>
      </w:tr>
      <w:tr w:rsidR="00186603" w:rsidRPr="006C075C" w14:paraId="250D1B6B" w14:textId="77777777" w:rsidTr="00067FE2">
        <w:trPr>
          <w:trHeight w:val="330"/>
        </w:trPr>
        <w:tc>
          <w:tcPr>
            <w:tcW w:w="30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70A25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Autovaloración experiencia profesional na Administración Pública. Maximo 100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B1CEB08" w14:textId="77777777" w:rsidR="00186603" w:rsidRPr="006C075C" w:rsidRDefault="00186603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4F717795" w14:textId="77777777" w:rsidR="00186603" w:rsidRPr="006C075C" w:rsidRDefault="00186603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4F057BB3" w14:textId="77777777" w:rsidR="00186603" w:rsidRPr="006C075C" w:rsidRDefault="00186603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39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20676370" w14:textId="77777777" w:rsidR="00186603" w:rsidRPr="006C075C" w:rsidRDefault="00186603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95E7842" w14:textId="77777777" w:rsidR="00186603" w:rsidRPr="006C075C" w:rsidRDefault="00186603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78385B22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100</w:t>
            </w:r>
          </w:p>
        </w:tc>
      </w:tr>
      <w:tr w:rsidR="00186603" w:rsidRPr="006C075C" w14:paraId="52BDCB4D" w14:textId="77777777" w:rsidTr="00067FE2">
        <w:trPr>
          <w:trHeight w:val="6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2E1994A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ou funcións prestados no Concello de Tui como Profesor de instrumento e outras materias. Máximo 100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23C24EF4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16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B9A6A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53FD90F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6D45C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6603" w:rsidRPr="006C075C" w14:paraId="640AD815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62D28CE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 Concello de Tui, noutros postos. Máximo 25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1D834CE4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0,25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298970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8A79E2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72B807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86603" w:rsidRPr="006C075C" w14:paraId="26133A9C" w14:textId="77777777" w:rsidTr="00067FE2">
        <w:trPr>
          <w:trHeight w:val="6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F107B11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 dos servizos prestados noutras administración públicas en prazas iguais ou semellantes a convocada. Máximo 15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064E0210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0,15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B1CCD7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0C5AAD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FF8161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86603" w:rsidRPr="006C075C" w14:paraId="29437EBE" w14:textId="77777777" w:rsidTr="00067FE2">
        <w:trPr>
          <w:trHeight w:val="6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ABC3A61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 dos servizos prestados noutras administracións públicas noutros postos. Máximo 10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2186E8F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0,10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E563D30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764116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CABE380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86603" w:rsidRPr="006C075C" w14:paraId="2E6E2682" w14:textId="77777777" w:rsidTr="00067FE2">
        <w:trPr>
          <w:trHeight w:val="166"/>
        </w:trPr>
        <w:tc>
          <w:tcPr>
            <w:tcW w:w="3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D61FF50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538C740E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E4D2EAD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2048AC7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034CA54D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186603" w:rsidRPr="006C075C" w14:paraId="18259F2C" w14:textId="77777777" w:rsidTr="00067FE2">
        <w:trPr>
          <w:trHeight w:val="539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82828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3B95E0C" w14:textId="77777777" w:rsidR="00186603" w:rsidRPr="006C075C" w:rsidRDefault="00186603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C075C">
              <w:rPr>
                <w:rFonts w:ascii="Arial Narrow" w:hAnsi="Arial Narrow" w:cs="Calibri"/>
                <w:color w:val="000000"/>
                <w:sz w:val="20"/>
                <w:lang w:val="es-ES"/>
              </w:rPr>
              <w:t>Ptos por cursos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959D231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5E187DA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Ptos.</w:t>
            </w:r>
          </w:p>
        </w:tc>
      </w:tr>
      <w:tr w:rsidR="00186603" w:rsidRPr="006C075C" w14:paraId="0BFE1E55" w14:textId="77777777" w:rsidTr="00067FE2">
        <w:trPr>
          <w:trHeight w:val="437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820D1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-Autovaloración formación e docente . Máximo 10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2DEFD6DB" w14:textId="77777777" w:rsidR="00186603" w:rsidRPr="006C075C" w:rsidRDefault="00186603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65125CCF" w14:textId="77777777" w:rsidR="00186603" w:rsidRPr="006C075C" w:rsidRDefault="00186603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0C7F5575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10</w:t>
            </w:r>
          </w:p>
        </w:tc>
      </w:tr>
      <w:tr w:rsidR="00186603" w:rsidRPr="006C075C" w14:paraId="19AFD1C5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EDE5887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1.a</w:t>
            </w:r>
            <w:r w:rsidRPr="006C075C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 xml:space="preserve"> Cursos e outras  actividades de formación. </w:t>
            </w:r>
          </w:p>
        </w:tc>
        <w:tc>
          <w:tcPr>
            <w:tcW w:w="557" w:type="pct"/>
            <w:gridSpan w:val="3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22F70EFB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854" w:type="pct"/>
            <w:gridSpan w:val="6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B068826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A21942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  <w:tr w:rsidR="00186603" w:rsidRPr="006C075C" w14:paraId="2969F3CE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90F2F69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400 ou mías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69A9581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63ED9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5BB29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6603" w:rsidRPr="006C075C" w14:paraId="39292758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BAEC7E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300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E0F82A0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320B2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A2E25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6603" w:rsidRPr="006C075C" w14:paraId="303FFE62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AD73601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200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D3FB8CE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174CE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ABEA1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6603" w:rsidRPr="006C075C" w14:paraId="31AFDEA9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20EB704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98FDDE2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40013E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C6EB5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6603" w:rsidRPr="006C075C" w14:paraId="183953F2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FDC91E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99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D1967EE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B4DBBE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EF067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6603" w:rsidRPr="006C075C" w14:paraId="558B87B3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A562B0D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6BE7E26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A24E9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6E5D3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6603" w:rsidRPr="006C075C" w14:paraId="459C87D9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4E1B2C5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41941A1D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AAF9C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FF526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6603" w:rsidRPr="006C075C" w14:paraId="2A289BBF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1146FE4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815526D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7D5D8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3ACCA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6603" w:rsidRPr="006C075C" w14:paraId="348256A1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EBCA79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1.b </w:t>
            </w:r>
            <w:r w:rsidRPr="006C075C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Cursos Universitarios.</w:t>
            </w:r>
          </w:p>
        </w:tc>
        <w:tc>
          <w:tcPr>
            <w:tcW w:w="87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C366DC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54DFD23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BF4DAD0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7B591F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616C1F8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21C1A6B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2E2DC0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59DDF0A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6603" w:rsidRPr="006C075C" w14:paraId="3A0A0A53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4229B8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 de Adaptación Pedagóxica.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10473969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7722227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94DDB4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6603" w:rsidRPr="006C075C" w14:paraId="1914F4FD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3AD404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Grao Universitario.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21E46A55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52D0004A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0A806AE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86603" w:rsidRPr="006C075C" w14:paraId="1AACC792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4075517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Diplomaturas Maxisterio.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85842A0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</w:tcPr>
          <w:p w14:paraId="2D00C3DA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1663FDD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86603" w:rsidRPr="006C075C" w14:paraId="3FCC1B0D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70EE0C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1.c </w:t>
            </w:r>
            <w:r w:rsidRPr="006C075C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Formación relacionada co idioma galego.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69438A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50BE4E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A18084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186603" w:rsidRPr="006C075C" w14:paraId="652ECC5B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36860F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r w:rsidRPr="006C075C">
              <w:rPr>
                <w:rFonts w:ascii="Arial Narrow" w:hAnsi="Arial Narrow" w:cs="Calibri"/>
                <w:i/>
                <w:iCs/>
                <w:szCs w:val="24"/>
              </w:rPr>
              <w:t>Celga 4,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AC1BA1B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sz w:val="22"/>
                <w:szCs w:val="22"/>
                <w:lang w:val="es-ES"/>
              </w:rPr>
              <w:t>4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450D4A51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9E8DB38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6603" w:rsidRPr="006C075C" w14:paraId="30EB8D8C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62B72B" w14:textId="77777777" w:rsidR="00186603" w:rsidRPr="006C075C" w:rsidRDefault="00186603" w:rsidP="00067FE2">
            <w:pPr>
              <w:textAlignment w:val="baseline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r w:rsidRPr="006C075C">
              <w:rPr>
                <w:rFonts w:ascii="Arial Narrow" w:hAnsi="Arial Narrow" w:cs="Calibri"/>
                <w:i/>
                <w:iCs/>
                <w:szCs w:val="24"/>
              </w:rPr>
              <w:t>Celga 3,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1919CCFB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sz w:val="22"/>
                <w:szCs w:val="22"/>
                <w:lang w:val="es-ES"/>
              </w:rPr>
              <w:t>3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0DD9834B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C8E7A02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6603" w:rsidRPr="006C075C" w14:paraId="0DEFF45D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20036" w14:textId="77777777" w:rsidR="00186603" w:rsidRPr="006C075C" w:rsidRDefault="00186603" w:rsidP="00067FE2">
            <w:pPr>
              <w:textAlignment w:val="baseline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r w:rsidRPr="006C075C">
              <w:rPr>
                <w:rFonts w:ascii="Arial Narrow" w:hAnsi="Arial Narrow" w:cs="Calibri"/>
                <w:i/>
                <w:iCs/>
                <w:szCs w:val="24"/>
              </w:rPr>
              <w:lastRenderedPageBreak/>
              <w:t>Celga 2,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7CEEF4F9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sz w:val="22"/>
                <w:szCs w:val="22"/>
                <w:lang w:val="es-ES"/>
              </w:rPr>
              <w:t>2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90118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BF3AD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6603" w:rsidRPr="006C075C" w14:paraId="75418A90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E5652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r w:rsidRPr="006C075C">
              <w:rPr>
                <w:rFonts w:ascii="Arial Narrow" w:hAnsi="Arial Narrow" w:cs="Calibri"/>
                <w:i/>
                <w:iCs/>
                <w:szCs w:val="24"/>
              </w:rPr>
              <w:t>Celga 1,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0EC26D05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D1B80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4F0AA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6603" w:rsidRPr="006C075C" w14:paraId="67410F4A" w14:textId="77777777" w:rsidTr="00067FE2">
        <w:trPr>
          <w:trHeight w:val="58"/>
        </w:trPr>
        <w:tc>
          <w:tcPr>
            <w:tcW w:w="3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E6DAA39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0284CEA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51B5865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51AD4B0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15E3C6E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186603" w:rsidRPr="006C075C" w14:paraId="57217F1D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45F48717" w14:textId="77777777" w:rsidR="00186603" w:rsidRPr="006C075C" w:rsidRDefault="00186603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r w:rsidRPr="006C075C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Total puntuación autovaloración . Máximo 110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50EF44D6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0630AA86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0A95EC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75263DE5" w14:textId="77777777" w:rsidR="00186603" w:rsidRPr="006C075C" w:rsidRDefault="00186603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110</w:t>
            </w:r>
          </w:p>
        </w:tc>
      </w:tr>
    </w:tbl>
    <w:p w14:paraId="3B165E5E" w14:textId="77777777" w:rsidR="00186603" w:rsidRPr="006C075C" w:rsidRDefault="00186603" w:rsidP="00186603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642F0607" w14:textId="77777777" w:rsidR="00186603" w:rsidRPr="006C075C" w:rsidRDefault="00186603" w:rsidP="00186603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7B071820" w14:textId="77777777" w:rsidR="00186603" w:rsidRPr="006C075C" w:rsidRDefault="00186603" w:rsidP="00186603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6C075C">
        <w:rPr>
          <w:rFonts w:ascii="Calibri" w:eastAsia="Calibri" w:hAnsi="Calibri" w:cs="Tahoma"/>
          <w:sz w:val="20"/>
          <w:lang w:val="es-ES" w:eastAsia="zh-CN"/>
        </w:rPr>
        <w:t>En____________, a _______ de _____________ de 202</w:t>
      </w:r>
      <w:r>
        <w:rPr>
          <w:rFonts w:ascii="Calibri" w:eastAsia="Calibri" w:hAnsi="Calibri" w:cs="Tahoma"/>
          <w:sz w:val="20"/>
          <w:lang w:val="es-ES" w:eastAsia="zh-CN"/>
        </w:rPr>
        <w:t>_</w:t>
      </w:r>
      <w:r w:rsidRPr="006C075C">
        <w:rPr>
          <w:rFonts w:ascii="Calibri" w:eastAsia="Calibri" w:hAnsi="Calibri" w:cs="Tahoma"/>
          <w:sz w:val="20"/>
          <w:lang w:val="es-ES" w:eastAsia="zh-CN"/>
        </w:rPr>
        <w:t xml:space="preserve">. </w:t>
      </w:r>
    </w:p>
    <w:p w14:paraId="5A357ECE" w14:textId="77777777" w:rsidR="00186603" w:rsidRPr="006C075C" w:rsidRDefault="00186603" w:rsidP="00186603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6C075C">
        <w:rPr>
          <w:rFonts w:ascii="Calibri" w:eastAsia="Calibri" w:hAnsi="Calibri" w:cs="Tahoma"/>
          <w:sz w:val="20"/>
          <w:lang w:val="es-ES" w:eastAsia="zh-CN"/>
        </w:rPr>
        <w:t xml:space="preserve">        </w:t>
      </w:r>
    </w:p>
    <w:p w14:paraId="514E965A" w14:textId="77777777" w:rsidR="00186603" w:rsidRPr="00C362D1" w:rsidRDefault="00186603" w:rsidP="00186603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6C075C">
        <w:rPr>
          <w:rFonts w:ascii="Calibri" w:eastAsia="Calibri" w:hAnsi="Calibri" w:cs="Tahoma"/>
          <w:sz w:val="20"/>
          <w:lang w:val="es-ES" w:eastAsia="zh-CN"/>
        </w:rPr>
        <w:t xml:space="preserve">  Sinatura da persoa interesada</w:t>
      </w:r>
    </w:p>
    <w:p w14:paraId="4EEADBA7" w14:textId="77777777" w:rsidR="00186603" w:rsidRPr="00C362D1" w:rsidRDefault="00186603" w:rsidP="00186603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</w:p>
    <w:p w14:paraId="22F97128" w14:textId="77777777" w:rsidR="00186603" w:rsidRPr="00C362D1" w:rsidRDefault="00186603" w:rsidP="00186603">
      <w:pPr>
        <w:widowControl w:val="0"/>
        <w:tabs>
          <w:tab w:val="left" w:pos="5605"/>
        </w:tabs>
        <w:suppressAutoHyphens/>
        <w:spacing w:before="87"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</w:p>
    <w:p w14:paraId="5676DD0D" w14:textId="77777777" w:rsidR="00186603" w:rsidRPr="00C362D1" w:rsidRDefault="00186603" w:rsidP="00186603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290B2D8A" w14:textId="77777777" w:rsidR="00186603" w:rsidRPr="00C362D1" w:rsidRDefault="00186603" w:rsidP="00186603"/>
    <w:p w14:paraId="2CDEDD9A" w14:textId="77777777" w:rsidR="00186603" w:rsidRPr="00126395" w:rsidRDefault="00186603" w:rsidP="00186603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Arial Narrow" w:hAnsi="Arial Narrow"/>
          <w:szCs w:val="24"/>
        </w:rPr>
      </w:pPr>
    </w:p>
    <w:p w14:paraId="1D01DDE4" w14:textId="760B990A" w:rsidR="000446BB" w:rsidRPr="00186603" w:rsidRDefault="000446BB" w:rsidP="00186603">
      <w:pPr>
        <w:rPr>
          <w:rFonts w:eastAsia="Trebuchet MS"/>
        </w:rPr>
      </w:pPr>
    </w:p>
    <w:sectPr w:rsidR="000446BB" w:rsidRPr="00186603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1"/>
  </w:num>
  <w:num w:numId="2" w16cid:durableId="1493981864">
    <w:abstractNumId w:val="0"/>
  </w:num>
  <w:num w:numId="3" w16cid:durableId="1820926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11CD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52C26"/>
    <w:rsid w:val="001540BB"/>
    <w:rsid w:val="00160902"/>
    <w:rsid w:val="001674CD"/>
    <w:rsid w:val="00186603"/>
    <w:rsid w:val="00186CD8"/>
    <w:rsid w:val="001B037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14674"/>
    <w:rsid w:val="0094140C"/>
    <w:rsid w:val="00953460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3D9B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22CB"/>
    <w:rsid w:val="00AF3E87"/>
    <w:rsid w:val="00B15383"/>
    <w:rsid w:val="00B17D24"/>
    <w:rsid w:val="00B65EB7"/>
    <w:rsid w:val="00B663A4"/>
    <w:rsid w:val="00B70931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F433B"/>
    <w:rsid w:val="00E12759"/>
    <w:rsid w:val="00E17B1A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2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3</cp:revision>
  <cp:lastPrinted>2017-02-02T14:05:00Z</cp:lastPrinted>
  <dcterms:created xsi:type="dcterms:W3CDTF">2023-09-19T09:14:00Z</dcterms:created>
  <dcterms:modified xsi:type="dcterms:W3CDTF">2023-09-19T09:15:00Z</dcterms:modified>
</cp:coreProperties>
</file>