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4C8A3" w14:textId="77777777" w:rsidR="00321F75" w:rsidRPr="002E6C83" w:rsidRDefault="00321F75" w:rsidP="00321F75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Trebuchet MS" w:eastAsia="Trebuchet MS" w:hAnsi="Trebuchet MS" w:cs="Trebuchet MS"/>
          <w:sz w:val="19"/>
          <w:szCs w:val="19"/>
          <w:lang w:val="es-ES" w:eastAsia="zh-CN"/>
        </w:rPr>
      </w:pPr>
      <w:r w:rsidRPr="002E6C83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ANEXO III- AUTOVALORACIÓN</w:t>
      </w:r>
    </w:p>
    <w:p w14:paraId="0B91DC40" w14:textId="77777777" w:rsidR="00321F75" w:rsidRPr="002E6C83" w:rsidRDefault="00321F75" w:rsidP="00321F75">
      <w:pPr>
        <w:widowControl w:val="0"/>
        <w:suppressAutoHyphens/>
        <w:spacing w:line="276" w:lineRule="auto"/>
        <w:jc w:val="center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75BB3E37" w14:textId="77777777" w:rsidR="00321F75" w:rsidRPr="002E6C83" w:rsidRDefault="00321F75" w:rsidP="00321F7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E6C83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_________________________________________,con DNI núm.   __________________________,</w:t>
      </w:r>
    </w:p>
    <w:p w14:paraId="2B4EC250" w14:textId="77777777" w:rsidR="00321F75" w:rsidRPr="002E6C83" w:rsidRDefault="00321F75" w:rsidP="00321F7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07813422" w14:textId="77777777" w:rsidR="00321F75" w:rsidRPr="002E6C83" w:rsidRDefault="00321F75" w:rsidP="00321F7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E6C83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EXPÓN:</w:t>
      </w:r>
    </w:p>
    <w:p w14:paraId="02B9B141" w14:textId="449F58EA" w:rsidR="00321F75" w:rsidRPr="002E6C83" w:rsidRDefault="00321F75" w:rsidP="00321F7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2E6C83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Que publicada a convocatoria de 2 PRAZAS DE OPERARIO/A LIMPEZA VIARIA con carácter de laboral fixo mediante concurso de méritos, e de acordo co artigo 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>3</w:t>
      </w:r>
      <w:r w:rsidRPr="002E6C83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das Bases Específicas deste proceso, presento a seguinte </w:t>
      </w:r>
      <w:proofErr w:type="spellStart"/>
      <w:r w:rsidRPr="002E6C83">
        <w:rPr>
          <w:rFonts w:ascii="Arial Narrow" w:eastAsia="Trebuchet MS" w:hAnsi="Arial Narrow" w:cs="Arial Narrow"/>
          <w:spacing w:val="-2"/>
          <w:szCs w:val="24"/>
          <w:lang w:eastAsia="zh-CN"/>
        </w:rPr>
        <w:t>autovaloración</w:t>
      </w:r>
      <w:proofErr w:type="spellEnd"/>
      <w:r w:rsidRPr="002E6C83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dos méritos achegados: (Escriba só nas </w:t>
      </w:r>
      <w:proofErr w:type="spellStart"/>
      <w:r w:rsidRPr="002E6C83">
        <w:rPr>
          <w:rFonts w:ascii="Arial Narrow" w:eastAsia="Trebuchet MS" w:hAnsi="Arial Narrow" w:cs="Arial Narrow"/>
          <w:spacing w:val="-2"/>
          <w:szCs w:val="24"/>
          <w:lang w:eastAsia="zh-CN"/>
        </w:rPr>
        <w:t>casillas</w:t>
      </w:r>
      <w:proofErr w:type="spellEnd"/>
      <w:r w:rsidRPr="002E6C83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brancas)</w:t>
      </w:r>
    </w:p>
    <w:p w14:paraId="28D1C73B" w14:textId="77777777" w:rsidR="00321F75" w:rsidRPr="002E6C83" w:rsidRDefault="00321F75" w:rsidP="00321F7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tbl>
      <w:tblPr>
        <w:tblW w:w="4921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"/>
        <w:gridCol w:w="963"/>
        <w:gridCol w:w="967"/>
        <w:gridCol w:w="2752"/>
        <w:gridCol w:w="1018"/>
        <w:gridCol w:w="50"/>
        <w:gridCol w:w="765"/>
        <w:gridCol w:w="777"/>
        <w:gridCol w:w="7"/>
        <w:gridCol w:w="1080"/>
      </w:tblGrid>
      <w:tr w:rsidR="00321F75" w:rsidRPr="002E6C83" w14:paraId="66A215F3" w14:textId="77777777" w:rsidTr="00AE3799">
        <w:trPr>
          <w:trHeight w:val="630"/>
          <w:jc w:val="center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4FA41" w14:textId="77777777" w:rsidR="00321F75" w:rsidRPr="002E6C83" w:rsidRDefault="00321F75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15599" w14:textId="77777777" w:rsidR="00321F75" w:rsidRPr="002E6C83" w:rsidRDefault="00321F75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D9B15" w14:textId="77777777" w:rsidR="00321F75" w:rsidRPr="002E6C83" w:rsidRDefault="00321F75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35FED" w14:textId="77777777" w:rsidR="00321F75" w:rsidRPr="002E6C83" w:rsidRDefault="00321F75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vAlign w:val="center"/>
            <w:hideMark/>
          </w:tcPr>
          <w:p w14:paraId="2F03E522" w14:textId="77777777" w:rsidR="00321F75" w:rsidRPr="002E6C83" w:rsidRDefault="00321F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2E6C83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  <w:r w:rsidRPr="002E6C83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por mes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437A219E" w14:textId="77777777" w:rsidR="00321F75" w:rsidRPr="002E6C83" w:rsidRDefault="00321F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2E6C83">
              <w:rPr>
                <w:rFonts w:ascii="Arial Narrow" w:hAnsi="Arial Narrow" w:cs="Calibri"/>
                <w:color w:val="000000"/>
                <w:sz w:val="20"/>
                <w:lang w:val="es-ES"/>
              </w:rPr>
              <w:t>Núm</w:t>
            </w:r>
            <w:proofErr w:type="spellEnd"/>
            <w:r w:rsidRPr="002E6C83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</w:t>
            </w:r>
          </w:p>
          <w:p w14:paraId="3F688330" w14:textId="77777777" w:rsidR="00321F75" w:rsidRPr="002E6C83" w:rsidRDefault="00321F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E6C83">
              <w:rPr>
                <w:rFonts w:ascii="Arial Narrow" w:hAnsi="Arial Narrow" w:cs="Calibri"/>
                <w:color w:val="000000"/>
                <w:sz w:val="20"/>
                <w:lang w:val="es-ES"/>
              </w:rPr>
              <w:t>contratos</w:t>
            </w:r>
          </w:p>
        </w:tc>
        <w:tc>
          <w:tcPr>
            <w:tcW w:w="4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277DABA5" w14:textId="77777777" w:rsidR="00321F75" w:rsidRPr="002E6C83" w:rsidRDefault="00321F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E6C83">
              <w:rPr>
                <w:rFonts w:ascii="Arial Narrow" w:hAnsi="Arial Narrow" w:cs="Calibri"/>
                <w:color w:val="000000"/>
                <w:sz w:val="20"/>
                <w:lang w:val="es-ES"/>
              </w:rPr>
              <w:t>Meses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1B2E9F4D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2E6C83">
              <w:rPr>
                <w:rFonts w:ascii="Calibri" w:hAnsi="Calibri" w:cs="Calibri"/>
                <w:color w:val="000000"/>
                <w:sz w:val="20"/>
                <w:lang w:val="es-ES"/>
              </w:rPr>
              <w:t>Puntos</w:t>
            </w:r>
          </w:p>
        </w:tc>
      </w:tr>
      <w:tr w:rsidR="00321F75" w:rsidRPr="002E6C83" w14:paraId="0E7090C6" w14:textId="77777777" w:rsidTr="00AE3799">
        <w:trPr>
          <w:trHeight w:val="3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310854" w14:textId="77777777" w:rsidR="00321F75" w:rsidRPr="002E6C83" w:rsidRDefault="00321F75" w:rsidP="00AE3799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</w:pPr>
            <w:r w:rsidRPr="002E6C83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A) </w:t>
            </w:r>
            <w:proofErr w:type="spellStart"/>
            <w:r w:rsidRPr="002E6C83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2E6C83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 experiencia profesional na Administración Pública</w:t>
            </w:r>
          </w:p>
          <w:p w14:paraId="3B1984CA" w14:textId="77777777" w:rsidR="00321F75" w:rsidRPr="002E6C83" w:rsidRDefault="00321F75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2E6C83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Máximo 100 puntos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5D08000A" w14:textId="77777777" w:rsidR="00321F75" w:rsidRPr="002E6C83" w:rsidRDefault="00321F75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2E6C83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16F6647D" w14:textId="77777777" w:rsidR="00321F75" w:rsidRPr="002E6C83" w:rsidRDefault="00321F75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2E6C83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nil"/>
            </w:tcBorders>
            <w:shd w:val="clear" w:color="E7E6E6" w:fill="E7E6E6"/>
            <w:noWrap/>
            <w:vAlign w:val="bottom"/>
            <w:hideMark/>
          </w:tcPr>
          <w:p w14:paraId="0579D59F" w14:textId="77777777" w:rsidR="00321F75" w:rsidRPr="002E6C83" w:rsidRDefault="00321F75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2E6C83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E699" w:fill="FFE699"/>
            <w:noWrap/>
            <w:vAlign w:val="center"/>
            <w:hideMark/>
          </w:tcPr>
          <w:p w14:paraId="2E04EFCE" w14:textId="77777777" w:rsidR="00321F75" w:rsidRPr="002E6C83" w:rsidRDefault="00321F75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</w:pPr>
            <w:r w:rsidRPr="002E6C83"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  <w:t>100</w:t>
            </w:r>
          </w:p>
        </w:tc>
      </w:tr>
      <w:tr w:rsidR="00321F75" w:rsidRPr="002E6C83" w14:paraId="24B146CC" w14:textId="77777777" w:rsidTr="00AE3799">
        <w:trPr>
          <w:trHeight w:val="6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6EB4BB" w14:textId="77777777" w:rsidR="00321F75" w:rsidRPr="002E6C83" w:rsidRDefault="00321F75" w:rsidP="00AE3799">
            <w:pPr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2E6C83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</w:t>
            </w:r>
            <w:proofErr w:type="spellEnd"/>
            <w:r w:rsidRPr="002E6C83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dos servizos ou funcións prestados no Concello de Tui como operario/a de limpeza viaria ou denominación similar (servizo municipal de limpeza, operario servizo limpeza). Máximo 100 puntos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25181146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E6C8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0,50</w:t>
            </w:r>
          </w:p>
        </w:tc>
        <w:tc>
          <w:tcPr>
            <w:tcW w:w="42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B6BC5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2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422706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E015CD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21F75" w:rsidRPr="002E6C83" w14:paraId="6CDB761F" w14:textId="77777777" w:rsidTr="00AE3799">
        <w:trPr>
          <w:trHeight w:val="3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F5B42F" w14:textId="77777777" w:rsidR="00321F75" w:rsidRPr="002E6C83" w:rsidRDefault="00321F75" w:rsidP="00AE3799">
            <w:pPr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2E6C83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</w:t>
            </w:r>
            <w:proofErr w:type="spellEnd"/>
            <w:r w:rsidRPr="002E6C83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dos servizos prestados no Concello de Tui noutros postos. Máximo 25 puntos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500E5221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E6C8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0,25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19AC6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4B6F27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F4011D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21F75" w:rsidRPr="002E6C83" w14:paraId="2EF1EBF0" w14:textId="77777777" w:rsidTr="00AE3799">
        <w:trPr>
          <w:trHeight w:val="615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4F7321" w14:textId="77777777" w:rsidR="00321F75" w:rsidRPr="002E6C83" w:rsidRDefault="00321F75" w:rsidP="00AE3799">
            <w:pPr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2E6C83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Autovaloración</w:t>
            </w:r>
            <w:proofErr w:type="spellEnd"/>
            <w:r w:rsidRPr="002E6C83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dos servizos prestados noutras administración públicas como </w:t>
            </w:r>
            <w:r w:rsidRPr="002E6C83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operario/a de limpeza viaria ou denominación similar (servizo municipal de limpeza, operario servizo limpeza). Máximo 15 puntos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15009A2C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E6C8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0,15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75403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2E6C83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CEE29D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E6C8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D86D9C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21F75" w:rsidRPr="002E6C83" w14:paraId="40C6D264" w14:textId="77777777" w:rsidTr="00AE3799">
        <w:trPr>
          <w:trHeight w:val="6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F5301B" w14:textId="77777777" w:rsidR="00321F75" w:rsidRPr="002E6C83" w:rsidRDefault="00321F75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2E6C83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Autovaloración</w:t>
            </w:r>
            <w:proofErr w:type="spellEnd"/>
            <w:r w:rsidRPr="002E6C83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dos servizos prestados noutras administracións públicas noutros postos. </w:t>
            </w:r>
            <w:r w:rsidRPr="002E6C83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Máximo 10 puntos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06432E17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E6C8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0,10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4BD742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2E6C83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8DF3F1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E6C8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D42CC9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21F75" w:rsidRPr="002E6C83" w14:paraId="6A6EF3E7" w14:textId="77777777" w:rsidTr="00AE3799">
        <w:trPr>
          <w:trHeight w:val="108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6822916" w14:textId="77777777" w:rsidR="00321F75" w:rsidRPr="002E6C83" w:rsidRDefault="00321F75" w:rsidP="00AE3799">
            <w:pPr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321F75" w:rsidRPr="002E6C83" w14:paraId="075377CA" w14:textId="77777777" w:rsidTr="00AE3799">
        <w:trPr>
          <w:trHeight w:val="3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8FC6A0" w14:textId="77777777" w:rsidR="00321F75" w:rsidRPr="002E6C83" w:rsidRDefault="00321F75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2E6C83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4FC3BC92" w14:textId="77777777" w:rsidR="00321F75" w:rsidRPr="002E6C83" w:rsidRDefault="00321F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E6C83">
              <w:rPr>
                <w:rFonts w:ascii="Arial Narrow" w:hAnsi="Arial Narrow" w:cs="Calibri"/>
                <w:color w:val="000000"/>
                <w:sz w:val="20"/>
                <w:lang w:val="es-ES"/>
              </w:rPr>
              <w:t>Puntos</w:t>
            </w:r>
          </w:p>
          <w:p w14:paraId="2325FBB7" w14:textId="77777777" w:rsidR="00321F75" w:rsidRPr="002E6C83" w:rsidRDefault="00321F75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E6C83">
              <w:rPr>
                <w:rFonts w:ascii="Arial Narrow" w:hAnsi="Arial Narrow" w:cs="Calibri"/>
                <w:color w:val="000000"/>
                <w:sz w:val="20"/>
                <w:lang w:val="es-ES"/>
              </w:rPr>
              <w:t>por curso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03366AAF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proofErr w:type="spellStart"/>
            <w:r w:rsidRPr="002E6C83">
              <w:rPr>
                <w:rFonts w:ascii="Arial Narrow" w:hAnsi="Arial Narrow" w:cs="Calibri"/>
                <w:color w:val="000000"/>
                <w:sz w:val="20"/>
                <w:lang w:val="es-ES"/>
              </w:rPr>
              <w:t>Cantidade</w:t>
            </w:r>
            <w:proofErr w:type="spellEnd"/>
            <w:r w:rsidRPr="002E6C8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59A76ED3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E6C83">
              <w:rPr>
                <w:rFonts w:ascii="Calibri" w:hAnsi="Calibri" w:cs="Calibri"/>
                <w:color w:val="000000"/>
                <w:sz w:val="20"/>
                <w:lang w:val="es-ES"/>
              </w:rPr>
              <w:t>Puntos</w:t>
            </w:r>
            <w:r w:rsidRPr="002E6C8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321F75" w:rsidRPr="002E6C83" w14:paraId="7059DA25" w14:textId="77777777" w:rsidTr="00AE3799">
        <w:trPr>
          <w:trHeight w:val="3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7306A" w14:textId="77777777" w:rsidR="00321F75" w:rsidRPr="002E6C83" w:rsidRDefault="00321F75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2E6C83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B) </w:t>
            </w:r>
            <w:proofErr w:type="spellStart"/>
            <w:r w:rsidRPr="002E6C83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2E6C83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 formación. Máximo 10 puntos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0279168C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E6C8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7A62A9A2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E6C8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3612B593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E6C8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E699" w:fill="FFE699"/>
            <w:noWrap/>
            <w:vAlign w:val="bottom"/>
            <w:hideMark/>
          </w:tcPr>
          <w:p w14:paraId="06CC8D6A" w14:textId="77777777" w:rsidR="00321F75" w:rsidRPr="002E6C83" w:rsidRDefault="00321F75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</w:pPr>
            <w:r w:rsidRPr="002E6C83"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  <w:t>10</w:t>
            </w:r>
          </w:p>
        </w:tc>
      </w:tr>
      <w:tr w:rsidR="00321F75" w:rsidRPr="002E6C83" w14:paraId="1F65AD3E" w14:textId="77777777" w:rsidTr="00AE3799">
        <w:trPr>
          <w:trHeight w:val="3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12B7F3" w14:textId="77777777" w:rsidR="00321F75" w:rsidRPr="002E6C83" w:rsidRDefault="00321F75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E6C83">
              <w:rPr>
                <w:rFonts w:ascii="Arial Narrow" w:hAnsi="Arial Narrow" w:cs="Calibri"/>
                <w:color w:val="000000"/>
                <w:sz w:val="22"/>
                <w:szCs w:val="22"/>
              </w:rPr>
              <w:t>B.1 Cursos ou actividades de formación.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6327BE84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E6C8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6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06C4B49C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E6C8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2" w:type="pct"/>
            <w:gridSpan w:val="2"/>
            <w:tcBorders>
              <w:top w:val="single" w:sz="4" w:space="0" w:color="000000"/>
              <w:left w:val="nil"/>
              <w:bottom w:val="nil"/>
            </w:tcBorders>
            <w:shd w:val="clear" w:color="E7E6E6" w:fill="E7E6E6"/>
            <w:noWrap/>
            <w:vAlign w:val="bottom"/>
            <w:hideMark/>
          </w:tcPr>
          <w:p w14:paraId="4351724E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E6C8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69AE591" w14:textId="77777777" w:rsidR="00321F75" w:rsidRPr="002E6C83" w:rsidRDefault="00321F75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</w:pPr>
          </w:p>
        </w:tc>
      </w:tr>
      <w:tr w:rsidR="00321F75" w:rsidRPr="002E6C83" w14:paraId="4DEC1285" w14:textId="77777777" w:rsidTr="00AE3799">
        <w:trPr>
          <w:trHeight w:val="315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B3D487" w14:textId="77777777" w:rsidR="00321F75" w:rsidRPr="002E6C83" w:rsidRDefault="00321F75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2E6C83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mais de 500 horas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7FED10F0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E6C8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7,5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AFB57B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3D217E9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21F75" w:rsidRPr="002E6C83" w14:paraId="5D40F3FC" w14:textId="77777777" w:rsidTr="00AE3799">
        <w:trPr>
          <w:trHeight w:val="341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8F6017" w14:textId="77777777" w:rsidR="00321F75" w:rsidRPr="002E6C83" w:rsidRDefault="00321F75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2E6C83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mais de 300 horas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3B664226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E6C8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0485F1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1935C19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21F75" w:rsidRPr="002E6C83" w14:paraId="4C518260" w14:textId="77777777" w:rsidTr="00AE3799">
        <w:trPr>
          <w:trHeight w:val="315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DD00A3" w14:textId="77777777" w:rsidR="00321F75" w:rsidRPr="002E6C83" w:rsidRDefault="00321F75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2E6C83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mais de 100 horas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7C6E2AE1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E6C8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3,5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6FE663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4E62620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21F75" w:rsidRPr="002E6C83" w14:paraId="4EEF408E" w14:textId="77777777" w:rsidTr="00AE3799">
        <w:trPr>
          <w:trHeight w:val="315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03742A" w14:textId="77777777" w:rsidR="00321F75" w:rsidRPr="002E6C83" w:rsidRDefault="00321F75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2E6C83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80 a 100 horas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158C608D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E6C8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60CD46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DAFDE48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21F75" w:rsidRPr="002E6C83" w14:paraId="1337CBDF" w14:textId="77777777" w:rsidTr="00AE3799">
        <w:trPr>
          <w:trHeight w:val="315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8C5D9A" w14:textId="77777777" w:rsidR="00321F75" w:rsidRPr="002E6C83" w:rsidRDefault="00321F75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2E6C83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60 a 79 horas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62EFCADD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E6C8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466C09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CAB5063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21F75" w:rsidRPr="002E6C83" w14:paraId="4D27E2A7" w14:textId="77777777" w:rsidTr="00AE3799">
        <w:trPr>
          <w:trHeight w:val="315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94DEAF" w14:textId="77777777" w:rsidR="00321F75" w:rsidRPr="002E6C83" w:rsidRDefault="00321F75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2E6C83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40 a 59 horas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102FD404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E6C8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E55B46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AEB3A4A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21F75" w:rsidRPr="002E6C83" w14:paraId="752C7A51" w14:textId="77777777" w:rsidTr="00AE3799">
        <w:trPr>
          <w:trHeight w:val="315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2EFC3C" w14:textId="77777777" w:rsidR="00321F75" w:rsidRPr="002E6C83" w:rsidRDefault="00321F75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2E6C83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10 a 39 horas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3B8F3BED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E6C8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0,50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FABA6F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DCEE4CE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21F75" w:rsidRPr="002E6C83" w14:paraId="73BE2F52" w14:textId="77777777" w:rsidTr="00AE3799">
        <w:trPr>
          <w:trHeight w:val="3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5D65B5" w14:textId="77777777" w:rsidR="00321F75" w:rsidRPr="002E6C83" w:rsidRDefault="00321F75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E6C83">
              <w:rPr>
                <w:rFonts w:ascii="Arial Narrow" w:hAnsi="Arial Narrow" w:cs="Calibri"/>
                <w:color w:val="000000"/>
                <w:sz w:val="22"/>
                <w:szCs w:val="22"/>
              </w:rPr>
              <w:t>B.2 Titulación complementaria.</w:t>
            </w:r>
          </w:p>
        </w:tc>
        <w:tc>
          <w:tcPr>
            <w:tcW w:w="1973" w:type="pct"/>
            <w:gridSpan w:val="6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08139EC2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21F75" w:rsidRPr="002E6C83" w14:paraId="3DCFE8E3" w14:textId="77777777" w:rsidTr="00AE3799">
        <w:trPr>
          <w:trHeight w:val="3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2A5B7E" w14:textId="77777777" w:rsidR="00321F75" w:rsidRPr="002E6C83" w:rsidRDefault="00321F75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E6C83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Título da bacharelato ou FPII</w:t>
            </w:r>
          </w:p>
        </w:tc>
        <w:tc>
          <w:tcPr>
            <w:tcW w:w="57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0E04D09C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E6C8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8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C3B05C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51A266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21F75" w:rsidRPr="002E6C83" w14:paraId="372C4CC5" w14:textId="77777777" w:rsidTr="00AE3799">
        <w:trPr>
          <w:trHeight w:val="3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263164" w14:textId="77777777" w:rsidR="00321F75" w:rsidRPr="002E6C83" w:rsidRDefault="00321F75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E6C83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Título de Graduado Escolar, ESO ou FPI</w:t>
            </w:r>
          </w:p>
        </w:tc>
        <w:tc>
          <w:tcPr>
            <w:tcW w:w="57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1041BCDF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E6C8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8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F76E16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4708DF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21F75" w:rsidRPr="002E6C83" w14:paraId="19BFE23D" w14:textId="77777777" w:rsidTr="00AE3799">
        <w:trPr>
          <w:trHeight w:val="33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A01C6" w14:textId="77777777" w:rsidR="00321F75" w:rsidRPr="002E6C83" w:rsidRDefault="00321F75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E6C83">
              <w:rPr>
                <w:rFonts w:ascii="Arial Narrow" w:hAnsi="Arial Narrow" w:cs="Calibri"/>
                <w:color w:val="000000"/>
                <w:sz w:val="22"/>
                <w:szCs w:val="22"/>
              </w:rPr>
              <w:t>B.3 Formación relacionada co galego.</w:t>
            </w:r>
          </w:p>
        </w:tc>
        <w:tc>
          <w:tcPr>
            <w:tcW w:w="1973" w:type="pct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7E72EB75" w14:textId="77777777" w:rsidR="00321F75" w:rsidRPr="002E6C83" w:rsidRDefault="00321F75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</w:pPr>
            <w:r w:rsidRPr="002E6C8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321F75" w:rsidRPr="002E6C83" w14:paraId="58D9D1EB" w14:textId="77777777" w:rsidTr="00AE3799">
        <w:trPr>
          <w:trHeight w:val="30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570604" w14:textId="77777777" w:rsidR="00321F75" w:rsidRPr="002E6C83" w:rsidRDefault="00321F75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2E6C83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Linguaxe administrativa galega, nivel medio ou superior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328EA8B6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E6C8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EB1F44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1B42AD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21F75" w:rsidRPr="002E6C83" w14:paraId="3BF4B46D" w14:textId="77777777" w:rsidTr="00AE3799">
        <w:trPr>
          <w:trHeight w:val="30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5713DE" w14:textId="77777777" w:rsidR="00321F75" w:rsidRPr="002E6C83" w:rsidRDefault="00321F75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2E6C83">
              <w:rPr>
                <w:rFonts w:ascii="Arial Narrow" w:hAnsi="Arial Narrow" w:cs="Calibri"/>
                <w:i/>
                <w:iCs/>
                <w:szCs w:val="24"/>
              </w:rPr>
              <w:lastRenderedPageBreak/>
              <w:t>Celga</w:t>
            </w:r>
            <w:proofErr w:type="spellEnd"/>
            <w:r w:rsidRPr="002E6C83">
              <w:rPr>
                <w:rFonts w:ascii="Arial Narrow" w:hAnsi="Arial Narrow" w:cs="Calibri"/>
                <w:i/>
                <w:iCs/>
                <w:szCs w:val="24"/>
              </w:rPr>
              <w:t xml:space="preserve"> 4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22A1E9EA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E6C8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4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978DAD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2922ED42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21F75" w:rsidRPr="002E6C83" w14:paraId="707C5A6F" w14:textId="77777777" w:rsidTr="00AE3799">
        <w:trPr>
          <w:trHeight w:val="30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BA7CF6" w14:textId="77777777" w:rsidR="00321F75" w:rsidRPr="002E6C83" w:rsidRDefault="00321F75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2E6C83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2E6C83">
              <w:rPr>
                <w:rFonts w:ascii="Arial Narrow" w:hAnsi="Arial Narrow" w:cs="Calibri"/>
                <w:i/>
                <w:iCs/>
                <w:szCs w:val="24"/>
              </w:rPr>
              <w:t xml:space="preserve"> 3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4E58A828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E6C8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37E89D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0DE39FF6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21F75" w:rsidRPr="002E6C83" w14:paraId="7ADE3E08" w14:textId="77777777" w:rsidTr="00AE3799">
        <w:trPr>
          <w:trHeight w:val="30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A64BC2" w14:textId="77777777" w:rsidR="00321F75" w:rsidRPr="002E6C83" w:rsidRDefault="00321F75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2E6C83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2E6C83">
              <w:rPr>
                <w:rFonts w:ascii="Arial Narrow" w:hAnsi="Arial Narrow" w:cs="Calibri"/>
                <w:i/>
                <w:iCs/>
                <w:szCs w:val="24"/>
              </w:rPr>
              <w:t xml:space="preserve"> 2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1FB54000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E6C8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64F07B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466A662A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21F75" w:rsidRPr="002E6C83" w14:paraId="28E7C791" w14:textId="77777777" w:rsidTr="00AE3799">
        <w:trPr>
          <w:trHeight w:val="300"/>
          <w:jc w:val="center"/>
        </w:trPr>
        <w:tc>
          <w:tcPr>
            <w:tcW w:w="3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FEC4DF" w14:textId="77777777" w:rsidR="00321F75" w:rsidRPr="002E6C83" w:rsidRDefault="00321F75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2E6C83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2E6C83">
              <w:rPr>
                <w:rFonts w:ascii="Arial Narrow" w:hAnsi="Arial Narrow" w:cs="Calibri"/>
                <w:i/>
                <w:iCs/>
                <w:szCs w:val="24"/>
              </w:rPr>
              <w:t xml:space="preserve"> 1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5AD3848A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E6C8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4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9080B0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65A5E8FB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21F75" w:rsidRPr="002E6C83" w14:paraId="4AA61E1F" w14:textId="77777777" w:rsidTr="00AE3799">
        <w:trPr>
          <w:trHeight w:val="187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DFCC1B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321F75" w:rsidRPr="002E6C83" w14:paraId="05CE00E6" w14:textId="77777777" w:rsidTr="00AE3799">
        <w:trPr>
          <w:trHeight w:val="300"/>
          <w:jc w:val="center"/>
        </w:trPr>
        <w:tc>
          <w:tcPr>
            <w:tcW w:w="442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61DE5DD5" w14:textId="77777777" w:rsidR="00321F75" w:rsidRPr="002E6C83" w:rsidRDefault="00321F75" w:rsidP="00AE3799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E6C83">
              <w:rPr>
                <w:rFonts w:ascii="Arial Narrow" w:hAnsi="Arial Narrow" w:cs="Calibri"/>
                <w:b/>
                <w:bCs/>
                <w:color w:val="000000"/>
                <w:szCs w:val="24"/>
              </w:rPr>
              <w:t xml:space="preserve">Total puntuación </w:t>
            </w:r>
            <w:proofErr w:type="spellStart"/>
            <w:r w:rsidRPr="002E6C83">
              <w:rPr>
                <w:rFonts w:ascii="Arial Narrow" w:hAnsi="Arial Narrow" w:cs="Calibri"/>
                <w:b/>
                <w:bCs/>
                <w:color w:val="000000"/>
                <w:szCs w:val="24"/>
              </w:rPr>
              <w:t>autovaloración</w:t>
            </w:r>
            <w:proofErr w:type="spellEnd"/>
            <w:r w:rsidRPr="002E6C83">
              <w:rPr>
                <w:rFonts w:ascii="Arial Narrow" w:hAnsi="Arial Narrow" w:cs="Calibri"/>
                <w:b/>
                <w:bCs/>
                <w:color w:val="000000"/>
                <w:szCs w:val="24"/>
              </w:rPr>
              <w:t>. Máximo 110 puntos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C294AA" w14:textId="77777777" w:rsidR="00321F75" w:rsidRPr="002E6C83" w:rsidRDefault="00321F75" w:rsidP="00AE37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</w:pPr>
          </w:p>
        </w:tc>
      </w:tr>
    </w:tbl>
    <w:p w14:paraId="4B052170" w14:textId="77777777" w:rsidR="00321F75" w:rsidRPr="002E6C83" w:rsidRDefault="00321F75" w:rsidP="00321F7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1EE0B422" w14:textId="77777777" w:rsidR="00321F75" w:rsidRPr="002E6C83" w:rsidRDefault="00321F75" w:rsidP="00321F7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val="es-ES" w:eastAsia="zh-CN"/>
        </w:rPr>
      </w:pPr>
      <w:r w:rsidRPr="002E6C83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 xml:space="preserve">En____________, a _______ </w:t>
      </w:r>
      <w:proofErr w:type="spellStart"/>
      <w:r w:rsidRPr="002E6C83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de</w:t>
      </w:r>
      <w:proofErr w:type="spellEnd"/>
      <w:r w:rsidRPr="002E6C83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 xml:space="preserve"> _____________ </w:t>
      </w:r>
      <w:proofErr w:type="spellStart"/>
      <w:r w:rsidRPr="002E6C83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de</w:t>
      </w:r>
      <w:proofErr w:type="spellEnd"/>
      <w:r w:rsidRPr="002E6C83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 xml:space="preserve"> 202__</w:t>
      </w:r>
    </w:p>
    <w:p w14:paraId="2D6B4C27" w14:textId="77777777" w:rsidR="00321F75" w:rsidRPr="002E6C83" w:rsidRDefault="00321F75" w:rsidP="00321F7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val="es-ES" w:eastAsia="zh-CN"/>
        </w:rPr>
      </w:pPr>
    </w:p>
    <w:p w14:paraId="085538CE" w14:textId="77777777" w:rsidR="00321F75" w:rsidRPr="001A2EDE" w:rsidRDefault="00321F75" w:rsidP="00321F7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E6C83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4870F8FF" w14:textId="77777777" w:rsidR="00321F75" w:rsidRPr="001A2EDE" w:rsidRDefault="00321F75" w:rsidP="00321F7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310D3763" w14:textId="77777777" w:rsidR="00321F75" w:rsidRPr="001A2EDE" w:rsidRDefault="00321F75" w:rsidP="00321F7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6312A841" w14:textId="77777777" w:rsidR="00321F75" w:rsidRPr="001A2EDE" w:rsidRDefault="00321F75" w:rsidP="00321F75">
      <w:pPr>
        <w:widowControl w:val="0"/>
        <w:tabs>
          <w:tab w:val="left" w:pos="5605"/>
        </w:tabs>
        <w:suppressAutoHyphens/>
        <w:spacing w:before="87"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w w:val="95"/>
          <w:szCs w:val="24"/>
          <w:lang w:eastAsia="zh-CN"/>
        </w:rPr>
      </w:pPr>
    </w:p>
    <w:p w14:paraId="5DCDB6E7" w14:textId="77777777" w:rsidR="00321F75" w:rsidRPr="001A2EDE" w:rsidRDefault="00321F75" w:rsidP="00321F75"/>
    <w:p w14:paraId="37EEAE56" w14:textId="77777777" w:rsidR="00321F75" w:rsidRPr="00126395" w:rsidRDefault="00321F75" w:rsidP="00321F75">
      <w:pPr>
        <w:widowControl w:val="0"/>
        <w:suppressAutoHyphens/>
        <w:spacing w:line="276" w:lineRule="auto"/>
        <w:jc w:val="center"/>
        <w:textAlignment w:val="baseline"/>
        <w:rPr>
          <w:rFonts w:ascii="Arial Narrow" w:hAnsi="Arial Narrow"/>
          <w:szCs w:val="24"/>
        </w:rPr>
      </w:pPr>
    </w:p>
    <w:p w14:paraId="1D01DDE4" w14:textId="6D83BCA9" w:rsidR="000446BB" w:rsidRPr="009E3343" w:rsidRDefault="000446BB" w:rsidP="009E3343">
      <w:pPr>
        <w:rPr>
          <w:rFonts w:eastAsia="Trebuchet MS"/>
        </w:rPr>
      </w:pPr>
    </w:p>
    <w:sectPr w:rsidR="000446BB" w:rsidRPr="009E3343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149F0"/>
    <w:rsid w:val="000446BB"/>
    <w:rsid w:val="00082E5E"/>
    <w:rsid w:val="000A065A"/>
    <w:rsid w:val="000A1C23"/>
    <w:rsid w:val="000F0649"/>
    <w:rsid w:val="000F6CB0"/>
    <w:rsid w:val="00115F1D"/>
    <w:rsid w:val="0013680F"/>
    <w:rsid w:val="00143986"/>
    <w:rsid w:val="00152C26"/>
    <w:rsid w:val="001540BB"/>
    <w:rsid w:val="00160902"/>
    <w:rsid w:val="001674CD"/>
    <w:rsid w:val="00186CD8"/>
    <w:rsid w:val="001B037F"/>
    <w:rsid w:val="001B2C6F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2E740E"/>
    <w:rsid w:val="00316C9E"/>
    <w:rsid w:val="00321F75"/>
    <w:rsid w:val="00330936"/>
    <w:rsid w:val="00330A73"/>
    <w:rsid w:val="003315A8"/>
    <w:rsid w:val="003340E6"/>
    <w:rsid w:val="00335C60"/>
    <w:rsid w:val="00342762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6152E"/>
    <w:rsid w:val="00497537"/>
    <w:rsid w:val="004B0EC8"/>
    <w:rsid w:val="004B1230"/>
    <w:rsid w:val="004B3B0F"/>
    <w:rsid w:val="004B7D75"/>
    <w:rsid w:val="004C43B8"/>
    <w:rsid w:val="004C7185"/>
    <w:rsid w:val="004D74BE"/>
    <w:rsid w:val="004F3969"/>
    <w:rsid w:val="004F6D70"/>
    <w:rsid w:val="005068B6"/>
    <w:rsid w:val="00523498"/>
    <w:rsid w:val="0052600C"/>
    <w:rsid w:val="00530ECC"/>
    <w:rsid w:val="00553C8C"/>
    <w:rsid w:val="00591DE3"/>
    <w:rsid w:val="005A101A"/>
    <w:rsid w:val="005B7A6F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B646F"/>
    <w:rsid w:val="006B77F7"/>
    <w:rsid w:val="006D0DA6"/>
    <w:rsid w:val="006F424A"/>
    <w:rsid w:val="00725998"/>
    <w:rsid w:val="007333B1"/>
    <w:rsid w:val="0075471A"/>
    <w:rsid w:val="00786D47"/>
    <w:rsid w:val="007B77A0"/>
    <w:rsid w:val="007D0866"/>
    <w:rsid w:val="00810804"/>
    <w:rsid w:val="00830484"/>
    <w:rsid w:val="008A707F"/>
    <w:rsid w:val="00914674"/>
    <w:rsid w:val="0094140C"/>
    <w:rsid w:val="00950AD1"/>
    <w:rsid w:val="00953460"/>
    <w:rsid w:val="009756C1"/>
    <w:rsid w:val="00976AE6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E3343"/>
    <w:rsid w:val="009F561A"/>
    <w:rsid w:val="009F7F60"/>
    <w:rsid w:val="00A0048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6034F"/>
    <w:rsid w:val="00A80444"/>
    <w:rsid w:val="00A83633"/>
    <w:rsid w:val="00AB0E89"/>
    <w:rsid w:val="00AB178D"/>
    <w:rsid w:val="00AE2959"/>
    <w:rsid w:val="00AF3E87"/>
    <w:rsid w:val="00B15383"/>
    <w:rsid w:val="00B17D24"/>
    <w:rsid w:val="00B65EB7"/>
    <w:rsid w:val="00B663A4"/>
    <w:rsid w:val="00B70931"/>
    <w:rsid w:val="00BA11A5"/>
    <w:rsid w:val="00BA2DA4"/>
    <w:rsid w:val="00BA6CEB"/>
    <w:rsid w:val="00BD3486"/>
    <w:rsid w:val="00BD53DE"/>
    <w:rsid w:val="00BD5732"/>
    <w:rsid w:val="00BD6B25"/>
    <w:rsid w:val="00BE7F5F"/>
    <w:rsid w:val="00BF26E1"/>
    <w:rsid w:val="00C30C2D"/>
    <w:rsid w:val="00C466F9"/>
    <w:rsid w:val="00C64AFF"/>
    <w:rsid w:val="00C92CC9"/>
    <w:rsid w:val="00CA29E3"/>
    <w:rsid w:val="00CC3C1F"/>
    <w:rsid w:val="00CD1A5E"/>
    <w:rsid w:val="00CE300D"/>
    <w:rsid w:val="00CF4F58"/>
    <w:rsid w:val="00D21880"/>
    <w:rsid w:val="00D22D1B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311C"/>
    <w:rsid w:val="00D836D3"/>
    <w:rsid w:val="00D9263C"/>
    <w:rsid w:val="00DA318D"/>
    <w:rsid w:val="00DB45D0"/>
    <w:rsid w:val="00DE213D"/>
    <w:rsid w:val="00DE2E2A"/>
    <w:rsid w:val="00DE4819"/>
    <w:rsid w:val="00DE4ED5"/>
    <w:rsid w:val="00DF433B"/>
    <w:rsid w:val="00E12759"/>
    <w:rsid w:val="00E17B1A"/>
    <w:rsid w:val="00E639DF"/>
    <w:rsid w:val="00E66679"/>
    <w:rsid w:val="00E715FE"/>
    <w:rsid w:val="00E94B08"/>
    <w:rsid w:val="00EA0955"/>
    <w:rsid w:val="00EF5975"/>
    <w:rsid w:val="00F105C8"/>
    <w:rsid w:val="00F63B26"/>
    <w:rsid w:val="00F670DF"/>
    <w:rsid w:val="00F74BA6"/>
    <w:rsid w:val="00F758CC"/>
    <w:rsid w:val="00F80E73"/>
    <w:rsid w:val="00FD1C06"/>
    <w:rsid w:val="00FF0104"/>
    <w:rsid w:val="00FF25E6"/>
    <w:rsid w:val="00FF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0</TotalTime>
  <Pages>2</Pages>
  <Words>292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2023-09-19T08:38:00Z</dcterms:created>
  <dcterms:modified xsi:type="dcterms:W3CDTF">2023-09-19T08:38:00Z</dcterms:modified>
</cp:coreProperties>
</file>