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2E5E8" w14:textId="77777777" w:rsidR="00050343" w:rsidRPr="002D150E" w:rsidRDefault="00050343" w:rsidP="00050343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ANEXO III- AUTOVALORACIÓN</w:t>
      </w:r>
    </w:p>
    <w:p w14:paraId="145AE8E6" w14:textId="77777777" w:rsidR="00050343" w:rsidRPr="002D150E" w:rsidRDefault="00050343" w:rsidP="00050343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EA57D71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____________________________________________,con DNI núm.   ______________________,</w:t>
      </w:r>
    </w:p>
    <w:p w14:paraId="2DCA599A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46DC4508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EXPÓN:</w:t>
      </w:r>
    </w:p>
    <w:p w14:paraId="0B5126D1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</w:t>
      </w:r>
      <w:r w:rsidRPr="002D150E">
        <w:rPr>
          <w:rFonts w:ascii="Arial Narrow" w:eastAsia="Trebuchet MS" w:hAnsi="Arial Narrow" w:cs="Arial Narrow"/>
          <w:spacing w:val="-4"/>
          <w:szCs w:val="24"/>
          <w:lang w:eastAsia="zh-CN"/>
        </w:rPr>
        <w:t xml:space="preserve"> </w:t>
      </w: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PRAZA DE PEÓN/PEOA CEMITERIO con carácter de laboral fixo mediante concurso-oposición, e de acordo co artigo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3</w:t>
      </w: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das Bases Específicas deste proceso, presento a seguinte </w:t>
      </w:r>
      <w:proofErr w:type="spellStart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dos méritos achegados: (Escriba solo nas </w:t>
      </w:r>
      <w:proofErr w:type="spellStart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casillas</w:t>
      </w:r>
      <w:proofErr w:type="spellEnd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brancas)</w:t>
      </w:r>
    </w:p>
    <w:p w14:paraId="434ACA69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tbl>
      <w:tblPr>
        <w:tblW w:w="492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2"/>
        <w:gridCol w:w="968"/>
        <w:gridCol w:w="2752"/>
        <w:gridCol w:w="1018"/>
        <w:gridCol w:w="51"/>
        <w:gridCol w:w="764"/>
        <w:gridCol w:w="777"/>
        <w:gridCol w:w="7"/>
        <w:gridCol w:w="1080"/>
      </w:tblGrid>
      <w:tr w:rsidR="00050343" w:rsidRPr="002D150E" w14:paraId="4317EC4B" w14:textId="77777777" w:rsidTr="00AE3799">
        <w:trPr>
          <w:trHeight w:val="630"/>
          <w:jc w:val="center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F79C" w14:textId="77777777" w:rsidR="00050343" w:rsidRPr="002D150E" w:rsidRDefault="00050343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F0DD" w14:textId="77777777" w:rsidR="00050343" w:rsidRPr="002D150E" w:rsidRDefault="00050343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3C48" w14:textId="77777777" w:rsidR="00050343" w:rsidRPr="002D150E" w:rsidRDefault="00050343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6282" w14:textId="77777777" w:rsidR="00050343" w:rsidRPr="002D150E" w:rsidRDefault="00050343" w:rsidP="00AE3799">
            <w:pPr>
              <w:rPr>
                <w:rFonts w:ascii="Times New Roman" w:hAnsi="Times New Roman"/>
                <w:sz w:val="20"/>
                <w:lang w:val="es-ES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vAlign w:val="center"/>
            <w:hideMark/>
          </w:tcPr>
          <w:p w14:paraId="03F3F297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  <w:proofErr w:type="spellEnd"/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por mes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40AE4AC5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proofErr w:type="spellStart"/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Núm</w:t>
            </w:r>
            <w:proofErr w:type="spellEnd"/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 </w:t>
            </w:r>
          </w:p>
          <w:p w14:paraId="79773F14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contratos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6EBBE876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7E6E6" w:fill="E7E6E6"/>
            <w:noWrap/>
            <w:vAlign w:val="center"/>
            <w:hideMark/>
          </w:tcPr>
          <w:p w14:paraId="39D1DCFF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0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</w:p>
        </w:tc>
      </w:tr>
      <w:tr w:rsidR="00050343" w:rsidRPr="002D150E" w14:paraId="21DE0BEB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0C1EE" w14:textId="77777777" w:rsidR="00050343" w:rsidRPr="002D150E" w:rsidRDefault="00050343" w:rsidP="00AE3799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</w:pPr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A) </w:t>
            </w:r>
            <w:proofErr w:type="spellStart"/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experiencia profesional na Administración Pública</w:t>
            </w:r>
          </w:p>
          <w:p w14:paraId="6EAC8247" w14:textId="77777777" w:rsidR="00050343" w:rsidRPr="002D150E" w:rsidRDefault="00050343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Máximo 40 puntos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B0ECE2F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3208CC99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169DD63D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center"/>
            <w:hideMark/>
          </w:tcPr>
          <w:p w14:paraId="40308EAB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2D150E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40</w:t>
            </w:r>
          </w:p>
        </w:tc>
      </w:tr>
      <w:tr w:rsidR="00050343" w:rsidRPr="002D150E" w14:paraId="43EACECD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BE905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ou funcións prestados no Concello de Tui como como peón/</w:t>
            </w:r>
            <w:proofErr w:type="spellStart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peoa</w:t>
            </w:r>
            <w:proofErr w:type="spellEnd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cemiterios. Máximo 40 puntos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52A75CED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4D07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DE29C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B46DF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778D9925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C56A1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dos servizos prestados no Concello de Tui noutros postos. Máximo 15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4E643541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BE57D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FD54F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71CEE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5B1F3E41" w14:textId="77777777" w:rsidTr="00AE3799">
        <w:trPr>
          <w:trHeight w:val="6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9139C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 públicas como </w:t>
            </w: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peón/</w:t>
            </w:r>
            <w:proofErr w:type="spellStart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peoa</w:t>
            </w:r>
            <w:proofErr w:type="spellEnd"/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cemiterios. Máximo 6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3EB2109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0,30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2CD7D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21870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06D56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18F8AF0D" w14:textId="77777777" w:rsidTr="00AE3799">
        <w:trPr>
          <w:trHeight w:val="6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41E6D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proofErr w:type="spellStart"/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 xml:space="preserve"> dos servizos prestados noutras administracións públicas noutros postos. </w:t>
            </w: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Máximo 2 puntos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2B301B22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0,20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DB187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8181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4F646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65957C1F" w14:textId="77777777" w:rsidTr="00AE3799">
        <w:trPr>
          <w:trHeight w:val="10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760547A" w14:textId="77777777" w:rsidR="00050343" w:rsidRPr="002D150E" w:rsidRDefault="00050343" w:rsidP="00AE3799">
            <w:pPr>
              <w:rPr>
                <w:rFonts w:ascii="Calibri" w:hAnsi="Calibri" w:cs="Calibri"/>
                <w:color w:val="000000"/>
                <w:sz w:val="20"/>
                <w:lang w:val="es-ES"/>
              </w:rPr>
            </w:pPr>
          </w:p>
        </w:tc>
      </w:tr>
      <w:tr w:rsidR="00050343" w:rsidRPr="002D150E" w14:paraId="75457BAC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7AD1F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1493B68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Puntos</w:t>
            </w:r>
          </w:p>
          <w:p w14:paraId="6178C0A6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por curso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0837F29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proofErr w:type="spellStart"/>
            <w:r w:rsidRPr="002D150E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</w:t>
            </w:r>
            <w:proofErr w:type="spellEnd"/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center"/>
            <w:hideMark/>
          </w:tcPr>
          <w:p w14:paraId="7FB24672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0"/>
                <w:lang w:val="es-ES"/>
              </w:rPr>
              <w:t>Puntos</w:t>
            </w: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050343" w:rsidRPr="002D150E" w14:paraId="3C12CC94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663DC" w14:textId="77777777" w:rsidR="00050343" w:rsidRPr="002D150E" w:rsidRDefault="00050343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B) </w:t>
            </w:r>
            <w:proofErr w:type="spellStart"/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</w:rPr>
              <w:t xml:space="preserve"> formación. Máximo 15 puntos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B519176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34651F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BC2E1AC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E699" w:fill="FFE699"/>
            <w:noWrap/>
            <w:vAlign w:val="bottom"/>
            <w:hideMark/>
          </w:tcPr>
          <w:p w14:paraId="1E5849C5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  <w:r w:rsidRPr="002D150E"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  <w:t>15</w:t>
            </w:r>
          </w:p>
        </w:tc>
      </w:tr>
      <w:tr w:rsidR="00050343" w:rsidRPr="002D150E" w14:paraId="0981254A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F2494" w14:textId="77777777" w:rsidR="00050343" w:rsidRPr="002D150E" w:rsidRDefault="00050343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D150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B.1 Cursos ou actividades de formación. </w:t>
            </w:r>
          </w:p>
        </w:tc>
        <w:tc>
          <w:tcPr>
            <w:tcW w:w="54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696B214C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E7E6E6" w:fill="E7E6E6"/>
            <w:noWrap/>
            <w:vAlign w:val="bottom"/>
            <w:hideMark/>
          </w:tcPr>
          <w:p w14:paraId="4DE95127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nil"/>
              <w:bottom w:val="nil"/>
            </w:tcBorders>
            <w:shd w:val="clear" w:color="E7E6E6" w:fill="E7E6E6"/>
            <w:noWrap/>
            <w:vAlign w:val="bottom"/>
            <w:hideMark/>
          </w:tcPr>
          <w:p w14:paraId="0ADB184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 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23EAD0A" w14:textId="77777777" w:rsidR="00050343" w:rsidRPr="002D150E" w:rsidRDefault="00050343" w:rsidP="00AE3799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Cs w:val="24"/>
                <w:lang w:val="es-ES"/>
              </w:rPr>
            </w:pPr>
          </w:p>
        </w:tc>
      </w:tr>
      <w:tr w:rsidR="00050343" w:rsidRPr="002D150E" w14:paraId="4BF88B91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803464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500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6366B61F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7,5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659C46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29218A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317AEB4B" w14:textId="77777777" w:rsidTr="00AE3799">
        <w:trPr>
          <w:trHeight w:val="341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F0AC0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300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11C2FC1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0EE4E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EA3157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584BA860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A16227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mais de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13F5E10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3,5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087B3C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B6C642C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2436571E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875426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80 a 100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07B4178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F6D109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BE14F1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2396CB35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B8CD39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60 a 79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3A5EDCD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A0D978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C39E26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37C8C3C1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FE7AF5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40 a 59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FBFE68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FB23CE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99651D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1BFEAA5D" w14:textId="77777777" w:rsidTr="00AE3799">
        <w:trPr>
          <w:trHeight w:val="315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0AA220" w14:textId="77777777" w:rsidR="00050343" w:rsidRPr="002D150E" w:rsidRDefault="00050343" w:rsidP="00AE3799">
            <w:pPr>
              <w:rPr>
                <w:rFonts w:ascii="Arial Narrow" w:hAnsi="Arial Narrow" w:cs="Calibri"/>
                <w:i/>
                <w:iCs/>
                <w:color w:val="000000"/>
                <w:szCs w:val="24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Cs w:val="24"/>
              </w:rPr>
              <w:t>Cursos ou actividades de 10 a 39 horas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2EFA6564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0,50</w:t>
            </w:r>
          </w:p>
        </w:tc>
        <w:tc>
          <w:tcPr>
            <w:tcW w:w="856" w:type="pct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1076E8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AE8A5C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0677F51F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DA7B71" w14:textId="77777777" w:rsidR="00050343" w:rsidRPr="002D150E" w:rsidRDefault="00050343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D150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B.2 Titulación complementaria. </w:t>
            </w:r>
          </w:p>
        </w:tc>
        <w:tc>
          <w:tcPr>
            <w:tcW w:w="1979" w:type="pct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FBE66BB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06BFD9E3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30349ED" w14:textId="77777777" w:rsidR="00050343" w:rsidRPr="002D150E" w:rsidRDefault="00050343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Título de bacharelato ou FPII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7037F49E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04457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A89A8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09E855F6" w14:textId="77777777" w:rsidTr="00AE3799">
        <w:trPr>
          <w:trHeight w:val="330"/>
          <w:jc w:val="center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9168381" w14:textId="77777777" w:rsidR="00050343" w:rsidRPr="002D150E" w:rsidRDefault="00050343" w:rsidP="00AE3799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D150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Título de Graduado Escolar, ESO ou FPI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</w:tcPr>
          <w:p w14:paraId="3FBF9B85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8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E04E0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DCAC1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050343" w:rsidRPr="002D150E" w14:paraId="1C5769C2" w14:textId="77777777" w:rsidTr="00AE3799">
        <w:trPr>
          <w:trHeight w:val="300"/>
          <w:jc w:val="center"/>
        </w:trPr>
        <w:tc>
          <w:tcPr>
            <w:tcW w:w="44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1367DFC" w14:textId="77777777" w:rsidR="00050343" w:rsidRPr="002D150E" w:rsidRDefault="00050343" w:rsidP="00AE3799">
            <w:pPr>
              <w:rPr>
                <w:rFonts w:ascii="Calibri" w:hAnsi="Calibri" w:cs="Calibri"/>
                <w:color w:val="000000"/>
                <w:sz w:val="22"/>
                <w:szCs w:val="22"/>
                <w:lang w:val="es-ES"/>
              </w:rPr>
            </w:pPr>
            <w:r w:rsidRPr="002D150E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 xml:space="preserve">Total puntuación </w:t>
            </w:r>
            <w:proofErr w:type="spellStart"/>
            <w:r w:rsidRPr="002D150E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autovaloración</w:t>
            </w:r>
            <w:proofErr w:type="spellEnd"/>
            <w:r w:rsidRPr="002D150E">
              <w:rPr>
                <w:rFonts w:ascii="Arial Narrow" w:hAnsi="Arial Narrow" w:cs="Calibri"/>
                <w:b/>
                <w:bCs/>
                <w:color w:val="000000"/>
                <w:szCs w:val="24"/>
              </w:rPr>
              <w:t>. Máximo 40 puntos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8BE831" w14:textId="77777777" w:rsidR="00050343" w:rsidRPr="002D150E" w:rsidRDefault="00050343" w:rsidP="00AE37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</w:tr>
    </w:tbl>
    <w:p w14:paraId="6080F5AA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En____________, a _______ </w:t>
      </w:r>
      <w:proofErr w:type="spellStart"/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_____________ </w:t>
      </w:r>
      <w:proofErr w:type="spellStart"/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de</w:t>
      </w:r>
      <w:proofErr w:type="spellEnd"/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 xml:space="preserve"> 202__</w:t>
      </w:r>
    </w:p>
    <w:p w14:paraId="4E5D71D1" w14:textId="77777777" w:rsidR="00050343" w:rsidRPr="002D150E" w:rsidRDefault="00050343" w:rsidP="00050343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val="es-ES" w:eastAsia="zh-CN"/>
        </w:rPr>
      </w:pPr>
    </w:p>
    <w:p w14:paraId="5EFD3F5C" w14:textId="77777777" w:rsidR="00050343" w:rsidRPr="007E792C" w:rsidRDefault="00050343" w:rsidP="00050343">
      <w:pPr>
        <w:widowControl w:val="0"/>
        <w:suppressAutoHyphens/>
        <w:spacing w:line="276" w:lineRule="auto"/>
        <w:jc w:val="both"/>
        <w:textAlignment w:val="baseline"/>
      </w:pPr>
      <w:r w:rsidRPr="002D150E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7833F965" w14:textId="260F981B" w:rsidR="00F33D15" w:rsidRPr="00050343" w:rsidRDefault="00F33D15" w:rsidP="00050343">
      <w:pPr>
        <w:rPr>
          <w:rFonts w:eastAsia="Trebuchet MS"/>
        </w:rPr>
      </w:pPr>
    </w:p>
    <w:sectPr w:rsidR="00F33D15" w:rsidRPr="00050343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50343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3F05"/>
    <w:rsid w:val="001E4305"/>
    <w:rsid w:val="002056AB"/>
    <w:rsid w:val="00214E4E"/>
    <w:rsid w:val="00232F34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12BEC"/>
    <w:rsid w:val="00523498"/>
    <w:rsid w:val="0052600C"/>
    <w:rsid w:val="00530ECC"/>
    <w:rsid w:val="005357E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D4547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977E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06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D6E1F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2995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33D15"/>
    <w:rsid w:val="00F63B26"/>
    <w:rsid w:val="00F670DF"/>
    <w:rsid w:val="00F74BA6"/>
    <w:rsid w:val="00F758CC"/>
    <w:rsid w:val="00F80E73"/>
    <w:rsid w:val="00F82FDE"/>
    <w:rsid w:val="00FB1F68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241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2023-09-19T09:07:00Z</dcterms:created>
  <dcterms:modified xsi:type="dcterms:W3CDTF">2023-09-19T09:07:00Z</dcterms:modified>
</cp:coreProperties>
</file>