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27971" w14:textId="77777777" w:rsidR="00D65FCD" w:rsidRPr="00FE290F" w:rsidRDefault="00D65FCD" w:rsidP="00D65FCD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Arial Narrow" w:eastAsia="Trebuchet MS" w:hAnsi="Arial Narrow" w:cs="Trebuchet MS"/>
          <w:sz w:val="20"/>
          <w:lang w:val="es-ES" w:eastAsia="zh-CN"/>
        </w:rPr>
      </w:pPr>
      <w:r w:rsidRPr="00FE290F">
        <w:rPr>
          <w:rFonts w:ascii="Arial Narrow" w:eastAsia="Trebuchet MS" w:hAnsi="Arial Narrow" w:cs="Arial Narrow"/>
          <w:b/>
          <w:spacing w:val="-2"/>
          <w:sz w:val="20"/>
          <w:lang w:eastAsia="zh-CN"/>
        </w:rPr>
        <w:t>ANEXO III- AUTOVALORACIÓN</w:t>
      </w:r>
    </w:p>
    <w:p w14:paraId="22E9C9A8" w14:textId="77777777" w:rsidR="00D65FCD" w:rsidRPr="00FE290F" w:rsidRDefault="00D65FCD" w:rsidP="00D65FCD">
      <w:pPr>
        <w:widowControl w:val="0"/>
        <w:suppressAutoHyphens/>
        <w:spacing w:line="276" w:lineRule="auto"/>
        <w:jc w:val="center"/>
        <w:textAlignment w:val="baseline"/>
        <w:rPr>
          <w:rFonts w:ascii="Arial Narrow" w:eastAsia="Trebuchet MS" w:hAnsi="Arial Narrow" w:cs="Arial Narrow"/>
          <w:b/>
          <w:spacing w:val="-2"/>
          <w:sz w:val="20"/>
          <w:lang w:val="es-ES" w:eastAsia="zh-CN"/>
        </w:rPr>
      </w:pPr>
    </w:p>
    <w:p w14:paraId="7DE9FCA8" w14:textId="77777777" w:rsidR="00D65FCD" w:rsidRPr="00FE290F" w:rsidRDefault="00D65FCD" w:rsidP="00D65FC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0"/>
          <w:lang w:val="es-ES" w:eastAsia="zh-CN"/>
        </w:rPr>
      </w:pPr>
      <w:r w:rsidRPr="00FE290F">
        <w:rPr>
          <w:rFonts w:ascii="Arial Narrow" w:eastAsia="Trebuchet MS" w:hAnsi="Arial Narrow" w:cs="Arial Narrow"/>
          <w:spacing w:val="-2"/>
          <w:sz w:val="20"/>
          <w:lang w:eastAsia="zh-CN"/>
        </w:rPr>
        <w:t>Don/a   _________________________________________________________________,</w:t>
      </w:r>
    </w:p>
    <w:p w14:paraId="148EB5F1" w14:textId="77777777" w:rsidR="00D65FCD" w:rsidRPr="00FE290F" w:rsidRDefault="00D65FCD" w:rsidP="00D65FC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0"/>
          <w:lang w:val="es-ES" w:eastAsia="zh-CN"/>
        </w:rPr>
      </w:pPr>
      <w:r w:rsidRPr="00FE290F">
        <w:rPr>
          <w:rFonts w:ascii="Arial Narrow" w:eastAsia="Trebuchet MS" w:hAnsi="Arial Narrow" w:cs="Arial Narrow"/>
          <w:spacing w:val="-2"/>
          <w:sz w:val="20"/>
          <w:lang w:eastAsia="zh-CN"/>
        </w:rPr>
        <w:t>con DNI núm.   ______________________,</w:t>
      </w:r>
    </w:p>
    <w:p w14:paraId="41E68A3C" w14:textId="77777777" w:rsidR="00D65FCD" w:rsidRPr="00FE290F" w:rsidRDefault="00D65FCD" w:rsidP="00D65FC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0"/>
          <w:lang w:eastAsia="zh-CN"/>
        </w:rPr>
      </w:pPr>
    </w:p>
    <w:p w14:paraId="4451F5AA" w14:textId="77777777" w:rsidR="00D65FCD" w:rsidRPr="00FE290F" w:rsidRDefault="00D65FCD" w:rsidP="00D65FC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0"/>
          <w:lang w:val="es-ES" w:eastAsia="zh-CN"/>
        </w:rPr>
      </w:pPr>
      <w:r w:rsidRPr="00FE290F">
        <w:rPr>
          <w:rFonts w:ascii="Arial Narrow" w:eastAsia="Trebuchet MS" w:hAnsi="Arial Narrow" w:cs="Arial Narrow"/>
          <w:b/>
          <w:spacing w:val="-2"/>
          <w:sz w:val="20"/>
          <w:lang w:val="es-ES" w:eastAsia="zh-CN"/>
        </w:rPr>
        <w:t>EXPÓN:</w:t>
      </w:r>
    </w:p>
    <w:p w14:paraId="174A5ABE" w14:textId="77777777" w:rsidR="00D65FCD" w:rsidRPr="00FE290F" w:rsidRDefault="00D65FCD" w:rsidP="00D65FC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0"/>
          <w:lang w:eastAsia="zh-CN"/>
        </w:rPr>
      </w:pPr>
      <w:r w:rsidRPr="00FE290F">
        <w:rPr>
          <w:rFonts w:ascii="Arial Narrow" w:eastAsia="Trebuchet MS" w:hAnsi="Arial Narrow" w:cs="Arial Narrow"/>
          <w:spacing w:val="-2"/>
          <w:sz w:val="20"/>
          <w:lang w:eastAsia="zh-CN"/>
        </w:rPr>
        <w:t xml:space="preserve">Que publicada a convocatoria de 1 PRAZA DE AUXILIAR ADMINISTRATIVO A TEMPO PARCIAL con carácter de laboral fixo mediante concurso de méritos, e de acordo co artigo </w:t>
      </w:r>
      <w:r>
        <w:rPr>
          <w:rFonts w:ascii="Arial Narrow" w:eastAsia="Trebuchet MS" w:hAnsi="Arial Narrow" w:cs="Arial Narrow"/>
          <w:spacing w:val="-2"/>
          <w:sz w:val="20"/>
          <w:lang w:eastAsia="zh-CN"/>
        </w:rPr>
        <w:t>3</w:t>
      </w:r>
      <w:r w:rsidRPr="00FE290F">
        <w:rPr>
          <w:rFonts w:ascii="Arial Narrow" w:eastAsia="Trebuchet MS" w:hAnsi="Arial Narrow" w:cs="Arial Narrow"/>
          <w:spacing w:val="-2"/>
          <w:sz w:val="20"/>
          <w:lang w:eastAsia="zh-CN"/>
        </w:rPr>
        <w:t xml:space="preserve"> das Bases Específicas deste proceso, presento a seguinte autovaloración dos méritos achegados: (Escriba só nas casillas brancas)</w:t>
      </w:r>
    </w:p>
    <w:tbl>
      <w:tblPr>
        <w:tblW w:w="4591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5"/>
        <w:gridCol w:w="1296"/>
        <w:gridCol w:w="763"/>
        <w:gridCol w:w="636"/>
        <w:gridCol w:w="761"/>
      </w:tblGrid>
      <w:tr w:rsidR="00D65FCD" w:rsidRPr="00FE290F" w14:paraId="612373D6" w14:textId="77777777" w:rsidTr="00D65FCD">
        <w:trPr>
          <w:trHeight w:val="315"/>
        </w:trPr>
        <w:tc>
          <w:tcPr>
            <w:tcW w:w="30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F5ACF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32B802D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  <w:lang w:val="es-ES"/>
              </w:rPr>
              <w:t>Ptos por mes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6E13B68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Núm </w:t>
            </w:r>
            <w:r w:rsidRPr="00FE290F">
              <w:rPr>
                <w:rFonts w:ascii="Arial Narrow" w:hAnsi="Arial Narrow" w:cs="Calibri"/>
                <w:color w:val="000000"/>
                <w:sz w:val="20"/>
                <w:lang w:val="es-ES"/>
              </w:rPr>
              <w:br/>
              <w:t>contratos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9B0BE53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C82632C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</w:p>
        </w:tc>
      </w:tr>
      <w:tr w:rsidR="00D65FCD" w:rsidRPr="00FE290F" w14:paraId="44C9915E" w14:textId="77777777" w:rsidTr="00D65FCD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FC577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  <w:u w:val="single"/>
              </w:rPr>
            </w:pPr>
            <w:r w:rsidRPr="00FE290F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-A) Autovaloración experiencia profesional na Administración Pública. Max 100 puntos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65E72F35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710B014E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4E3E139B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14:paraId="3E830E54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  <w:t>100</w:t>
            </w:r>
          </w:p>
        </w:tc>
      </w:tr>
      <w:tr w:rsidR="00D65FCD" w:rsidRPr="00FE290F" w14:paraId="0D22D7BB" w14:textId="77777777" w:rsidTr="00D65FCD">
        <w:trPr>
          <w:trHeight w:val="6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3DAAFB9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FE290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 dos servizos ou funcións prestados no Concello de Tui como  AUXILIAR ADMINISTRATIVO Máximo 100 puntos.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7794073F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  <w:lang w:val="es-ES"/>
              </w:rPr>
              <w:t>0,50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70130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D25474F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D765F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D65FCD" w:rsidRPr="00FE290F" w14:paraId="391E1DD0" w14:textId="77777777" w:rsidTr="00D65FCD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CBAE3C6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FE290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 dos servizos prestados no Concello de Tui noutros postos. Máximo 25 puntos.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78C0D74D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  <w:lang w:val="es-ES"/>
              </w:rPr>
              <w:t>0,25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10A3E7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6CA35F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C42DCF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65FCD" w:rsidRPr="00FE290F" w14:paraId="1C21EB2A" w14:textId="77777777" w:rsidTr="00D65FCD">
        <w:trPr>
          <w:trHeight w:val="615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36A9691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FE290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 dos servizos prestados noutras administración públicas como  AUXILIAR ADMINISTRATIVO. Máximo 15 puntos.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3B1F28FE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  <w:lang w:val="es-ES"/>
              </w:rPr>
              <w:t>0,15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747CD4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E5A1B6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79B503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65FCD" w:rsidRPr="00FE290F" w14:paraId="65817CD1" w14:textId="77777777" w:rsidTr="00D65FCD">
        <w:trPr>
          <w:trHeight w:val="6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C477123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FE290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 dos servizos prestados noutras administracións públicas noutros postos. Máximo 10 puntos.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3BCC4579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  <w:lang w:val="es-ES"/>
              </w:rPr>
              <w:t>0,10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692132B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F614CA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7885DC1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65FCD" w:rsidRPr="00FE290F" w14:paraId="34C698B2" w14:textId="77777777" w:rsidTr="00D65FCD">
        <w:trPr>
          <w:trHeight w:val="166"/>
        </w:trPr>
        <w:tc>
          <w:tcPr>
            <w:tcW w:w="30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339E579C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5C93D4E9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2E5BD54C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412989B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28753D8A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D65FCD" w:rsidRPr="00FE290F" w14:paraId="0415F9EB" w14:textId="77777777" w:rsidTr="00D65FCD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CBC08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4C2650CD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  <w:lang w:val="es-ES"/>
              </w:rPr>
              <w:t>Ptos por cursos/ horas doce.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4F6B6C4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7CE656E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</w:p>
        </w:tc>
      </w:tr>
      <w:tr w:rsidR="00D65FCD" w:rsidRPr="00FE290F" w14:paraId="5A5FD8E1" w14:textId="77777777" w:rsidTr="00D65FCD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14E63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</w:rPr>
            </w:pPr>
            <w:r w:rsidRPr="00FE290F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B) Autovaloración formación. Máximo 10 puntos.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4AC917A3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1F9CA2BB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571BA398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  <w:t>10</w:t>
            </w:r>
          </w:p>
        </w:tc>
      </w:tr>
      <w:tr w:rsidR="00D65FCD" w:rsidRPr="00FE290F" w14:paraId="3058DEDD" w14:textId="77777777" w:rsidTr="00D65FCD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A1027B3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</w:rPr>
              <w:t>B.1 Cursos e outras  actividades de formación</w:t>
            </w:r>
          </w:p>
        </w:tc>
        <w:tc>
          <w:tcPr>
            <w:tcW w:w="744" w:type="pct"/>
            <w:tcBorders>
              <w:bottom w:val="single" w:sz="4" w:space="0" w:color="000000"/>
            </w:tcBorders>
            <w:shd w:val="clear" w:color="auto" w:fill="FFFFFF"/>
            <w:noWrap/>
            <w:vAlign w:val="bottom"/>
          </w:tcPr>
          <w:p w14:paraId="48CFD073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803" w:type="pct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77C9E1F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2CAFD01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</w:p>
        </w:tc>
      </w:tr>
      <w:tr w:rsidR="00D65FCD" w:rsidRPr="00FE290F" w14:paraId="192BB8CD" w14:textId="77777777" w:rsidTr="00D65FCD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C6A9368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FE290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500 horas ou máis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7FA5F5C9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  <w:lang w:val="es-ES"/>
              </w:rPr>
              <w:t>7,5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32DA3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A8561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D65FCD" w:rsidRPr="00FE290F" w14:paraId="1B14815E" w14:textId="77777777" w:rsidTr="00D65FCD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D5D4CF1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FE290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máis de 300 horas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F5D836E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  <w:lang w:val="es-ES"/>
              </w:rPr>
              <w:t>5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87F08D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3FFAD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D65FCD" w:rsidRPr="00FE290F" w14:paraId="23672E9E" w14:textId="77777777" w:rsidTr="00D65FCD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CB3B934" w14:textId="1DF904E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FE290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Cursos ou actividades de máis de  </w:t>
            </w:r>
            <w:r w:rsidR="00BC464A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1</w:t>
            </w:r>
            <w:r w:rsidRPr="00FE290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00 horas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5D4F9BA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  <w:lang w:val="es-ES"/>
              </w:rPr>
              <w:t>3,5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7D1589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FEEC1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D65FCD" w:rsidRPr="00FE290F" w14:paraId="50B3208C" w14:textId="77777777" w:rsidTr="00D65FCD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8742855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FE290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80 a 100 horas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B3C22EA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  <w:lang w:val="es-ES"/>
              </w:rPr>
              <w:t>3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44346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5AD38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D65FCD" w:rsidRPr="00FE290F" w14:paraId="2682131F" w14:textId="77777777" w:rsidTr="00D65FCD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2F48796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FE290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60 a 79 horas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7A02281B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  <w:lang w:val="es-ES"/>
              </w:rPr>
              <w:t>2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C990DE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76533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D65FCD" w:rsidRPr="00FE290F" w14:paraId="0FF92F2D" w14:textId="77777777" w:rsidTr="00D65FCD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7244B93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FE290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40 a 59 horas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767432E5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  <w:lang w:val="es-ES"/>
              </w:rPr>
              <w:t>1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D17BFE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EA268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D65FCD" w:rsidRPr="00FE290F" w14:paraId="4D459F61" w14:textId="77777777" w:rsidTr="00D65FCD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5937815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FE290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10 a 39 horas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6572BA4F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  <w:lang w:val="es-ES"/>
              </w:rPr>
              <w:t>0,50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624C20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F6940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D65FCD" w:rsidRPr="00FE290F" w14:paraId="34928702" w14:textId="77777777" w:rsidTr="00D65FCD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30031FF" w14:textId="77777777" w:rsidR="00D65FCD" w:rsidRPr="00FE290F" w:rsidRDefault="00D65FCD" w:rsidP="00AE3799">
            <w:pPr>
              <w:widowControl w:val="0"/>
              <w:tabs>
                <w:tab w:val="left" w:pos="992"/>
              </w:tabs>
              <w:suppressAutoHyphens/>
              <w:spacing w:before="91" w:line="276" w:lineRule="auto"/>
              <w:textAlignment w:val="baseline"/>
              <w:rPr>
                <w:rFonts w:ascii="Arial Narrow" w:eastAsia="Trebuchet MS" w:hAnsi="Arial Narrow" w:cs="Arial Narrow"/>
                <w:sz w:val="20"/>
                <w:lang w:eastAsia="zh-CN"/>
              </w:rPr>
            </w:pPr>
            <w:r w:rsidRPr="00FE290F">
              <w:rPr>
                <w:rFonts w:ascii="Arial Narrow" w:eastAsia="TimesNewRomanPSMT" w:hAnsi="Arial Narrow" w:cs="TimesNewRomanPSMT"/>
                <w:sz w:val="20"/>
              </w:rPr>
              <w:t xml:space="preserve">B.2 </w:t>
            </w:r>
            <w:r w:rsidRPr="00FE290F">
              <w:rPr>
                <w:rFonts w:ascii="Arial Narrow" w:eastAsia="Trebuchet MS" w:hAnsi="Arial Narrow" w:cs="Arial Narrow"/>
                <w:sz w:val="20"/>
                <w:lang w:eastAsia="zh-CN"/>
              </w:rPr>
              <w:t>Por estar en posesión de:</w:t>
            </w:r>
          </w:p>
          <w:p w14:paraId="398AAA60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</w:p>
        </w:tc>
        <w:tc>
          <w:tcPr>
            <w:tcW w:w="744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7B6FB33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CF813B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9DACFE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C027013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D65FCD" w:rsidRPr="00FE290F" w14:paraId="290D10C6" w14:textId="77777777" w:rsidTr="00D65FCD">
        <w:trPr>
          <w:trHeight w:val="315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452262C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FE290F">
              <w:rPr>
                <w:rFonts w:ascii="Arial Narrow" w:eastAsia="TimesNewRomanPSMT" w:hAnsi="Arial Narrow" w:cs="TimesNewRomanPSMT"/>
                <w:i/>
                <w:iCs/>
                <w:sz w:val="20"/>
              </w:rPr>
              <w:t>Titulación universitaria oficial de graduado, diplomado/a ou equivalente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0E8F6D02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E290F">
              <w:rPr>
                <w:rFonts w:ascii="Arial Narrow" w:eastAsia="TimesNewRomanPSMT" w:hAnsi="Arial Narrow" w:cs="TimesNewRomanPSMT"/>
                <w:sz w:val="20"/>
              </w:rPr>
              <w:t>5 puntos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F55A57E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3BA9C5B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D65FCD" w:rsidRPr="00FE290F" w14:paraId="188DFBF4" w14:textId="77777777" w:rsidTr="00D65FCD">
        <w:trPr>
          <w:trHeight w:val="315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493ADE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FE290F">
              <w:rPr>
                <w:rFonts w:ascii="Arial Narrow" w:eastAsia="Calibri" w:hAnsi="Arial Narrow" w:cs="Arial Narrow"/>
                <w:i/>
                <w:iCs/>
                <w:sz w:val="20"/>
                <w:lang w:eastAsia="zh-CN"/>
              </w:rPr>
              <w:t xml:space="preserve">Título de Bacharelato ou FPII: 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156446AB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E290F">
              <w:rPr>
                <w:rFonts w:ascii="Arial Narrow" w:eastAsia="Calibri" w:hAnsi="Arial Narrow" w:cs="Arial Narrow"/>
                <w:sz w:val="20"/>
                <w:lang w:eastAsia="zh-CN"/>
              </w:rPr>
              <w:t>3 puntos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42F7D6E0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8FB3787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65FCD" w:rsidRPr="00FE290F" w14:paraId="5FE51C1E" w14:textId="77777777" w:rsidTr="00D65FCD">
        <w:trPr>
          <w:trHeight w:val="33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A07852D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</w:rPr>
              <w:t>B.3 Formación relacionada co idioma galego.</w:t>
            </w:r>
            <w:r w:rsidRPr="00FE290F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</w:t>
            </w:r>
          </w:p>
        </w:tc>
        <w:tc>
          <w:tcPr>
            <w:tcW w:w="744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D8CD867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56C515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D36C0E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</w:tr>
      <w:tr w:rsidR="00D65FCD" w:rsidRPr="00FE290F" w14:paraId="655DACAD" w14:textId="77777777" w:rsidTr="00D65FCD">
        <w:trPr>
          <w:trHeight w:val="30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3748C3A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0"/>
              </w:rPr>
            </w:pPr>
            <w:r w:rsidRPr="00FE290F">
              <w:rPr>
                <w:rFonts w:ascii="Arial Narrow" w:hAnsi="Arial Narrow" w:cs="Calibri"/>
                <w:i/>
                <w:iCs/>
                <w:sz w:val="20"/>
              </w:rPr>
              <w:t>Linguaxe administrativa galega, nivel medio ou superior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9348B66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sz w:val="20"/>
                <w:lang w:val="es-ES"/>
              </w:rPr>
              <w:t>5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4AB7C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38F50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D65FCD" w:rsidRPr="00FE290F" w14:paraId="2BAD965A" w14:textId="77777777" w:rsidTr="00D65FCD">
        <w:trPr>
          <w:trHeight w:val="30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5B66707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r w:rsidRPr="00FE290F">
              <w:rPr>
                <w:rFonts w:ascii="Arial Narrow" w:hAnsi="Arial Narrow" w:cs="Calibri"/>
                <w:i/>
                <w:iCs/>
                <w:sz w:val="20"/>
              </w:rPr>
              <w:t>Celga 4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19B4CE3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sz w:val="20"/>
                <w:lang w:val="es-ES"/>
              </w:rPr>
              <w:t>4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4DE17608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D79FB61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D65FCD" w:rsidRPr="00FE290F" w14:paraId="40AFC730" w14:textId="77777777" w:rsidTr="00D65FCD">
        <w:trPr>
          <w:trHeight w:val="30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6DB391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0"/>
              </w:rPr>
            </w:pPr>
            <w:r w:rsidRPr="00FE290F">
              <w:rPr>
                <w:rFonts w:ascii="Arial Narrow" w:hAnsi="Arial Narrow" w:cs="Calibri"/>
                <w:i/>
                <w:iCs/>
                <w:sz w:val="20"/>
              </w:rPr>
              <w:t>Celga 3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348E9659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sz w:val="20"/>
                <w:lang w:val="es-ES"/>
              </w:rPr>
              <w:t>3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5D2A918C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51E910F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D65FCD" w:rsidRPr="00FE290F" w14:paraId="4ACC0277" w14:textId="77777777" w:rsidTr="00D65FCD">
        <w:trPr>
          <w:trHeight w:val="30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95501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0"/>
              </w:rPr>
            </w:pPr>
            <w:r w:rsidRPr="00FE290F">
              <w:rPr>
                <w:rFonts w:ascii="Arial Narrow" w:hAnsi="Arial Narrow" w:cs="Calibri"/>
                <w:i/>
                <w:iCs/>
                <w:sz w:val="20"/>
              </w:rPr>
              <w:t>Celga 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73BED5A9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sz w:val="20"/>
                <w:lang w:val="es-ES"/>
              </w:rPr>
              <w:t>2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7AD7A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70F8A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D65FCD" w:rsidRPr="00FE290F" w14:paraId="7EB24C3D" w14:textId="77777777" w:rsidTr="00D65FCD">
        <w:trPr>
          <w:trHeight w:val="30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76733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r w:rsidRPr="00FE290F">
              <w:rPr>
                <w:rFonts w:ascii="Arial Narrow" w:hAnsi="Arial Narrow" w:cs="Calibri"/>
                <w:i/>
                <w:iCs/>
                <w:sz w:val="20"/>
              </w:rPr>
              <w:lastRenderedPageBreak/>
              <w:t>Celga 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588ECC71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FE290F">
              <w:rPr>
                <w:rFonts w:ascii="Arial Narrow" w:hAnsi="Arial Narrow" w:cs="Calibri"/>
                <w:sz w:val="20"/>
                <w:lang w:val="es-ES"/>
              </w:rPr>
              <w:t>1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5FEBD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A83E3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D65FCD" w:rsidRPr="00FE290F" w14:paraId="38EC4DF6" w14:textId="77777777" w:rsidTr="00D65FCD">
        <w:trPr>
          <w:trHeight w:val="58"/>
        </w:trPr>
        <w:tc>
          <w:tcPr>
            <w:tcW w:w="30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923C9E2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0D049130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034286C1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2A3842F3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4B6D3DE5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D65FCD" w:rsidRPr="00FE290F" w14:paraId="440B5A68" w14:textId="77777777" w:rsidTr="00D65FCD">
        <w:trPr>
          <w:trHeight w:val="300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5C77B30D" w14:textId="77777777" w:rsidR="00D65FCD" w:rsidRPr="00FE290F" w:rsidRDefault="00D65FCD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r w:rsidRPr="00FE290F">
              <w:rPr>
                <w:rFonts w:ascii="Arial Narrow" w:hAnsi="Arial Narrow" w:cs="Calibri"/>
                <w:b/>
                <w:bCs/>
                <w:sz w:val="20"/>
              </w:rPr>
              <w:t>Total puntuación Autovaloración. MAX. 110</w:t>
            </w:r>
          </w:p>
        </w:tc>
        <w:tc>
          <w:tcPr>
            <w:tcW w:w="74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771CEE02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2BE3BF55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2FFC6A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354DC" w14:textId="77777777" w:rsidR="00D65FCD" w:rsidRPr="00FE290F" w:rsidRDefault="00D65FCD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</w:tbl>
    <w:p w14:paraId="0298237F" w14:textId="77777777" w:rsidR="00D65FCD" w:rsidRPr="00FE290F" w:rsidRDefault="00D65FCD" w:rsidP="00D65FCD">
      <w:pPr>
        <w:widowControl w:val="0"/>
        <w:suppressAutoHyphens/>
        <w:jc w:val="both"/>
        <w:textAlignment w:val="baseline"/>
        <w:rPr>
          <w:rFonts w:ascii="Arial Narrow" w:eastAsia="Calibri" w:hAnsi="Arial Narrow" w:cs="Tahoma"/>
          <w:sz w:val="20"/>
          <w:lang w:val="es-ES" w:eastAsia="zh-CN"/>
        </w:rPr>
      </w:pPr>
    </w:p>
    <w:p w14:paraId="21967F34" w14:textId="77777777" w:rsidR="00D65FCD" w:rsidRPr="00FE290F" w:rsidRDefault="00D65FCD" w:rsidP="00D65FCD">
      <w:pPr>
        <w:widowControl w:val="0"/>
        <w:suppressAutoHyphens/>
        <w:textAlignment w:val="baseline"/>
        <w:rPr>
          <w:rFonts w:ascii="Arial Narrow" w:eastAsia="Calibri" w:hAnsi="Arial Narrow" w:cs="Tahoma"/>
          <w:sz w:val="20"/>
          <w:lang w:val="es-ES" w:eastAsia="zh-CN"/>
        </w:rPr>
      </w:pPr>
      <w:r w:rsidRPr="00FE290F">
        <w:rPr>
          <w:rFonts w:ascii="Arial Narrow" w:eastAsia="Calibri" w:hAnsi="Arial Narrow" w:cs="Tahoma"/>
          <w:sz w:val="20"/>
          <w:lang w:val="es-ES" w:eastAsia="zh-CN"/>
        </w:rPr>
        <w:t>En____________, a _______ de _____________ de 202__.</w:t>
      </w:r>
    </w:p>
    <w:p w14:paraId="259AACFC" w14:textId="77777777" w:rsidR="00D65FCD" w:rsidRPr="001D3032" w:rsidRDefault="00D65FCD" w:rsidP="00D65FCD">
      <w:pPr>
        <w:widowControl w:val="0"/>
        <w:suppressAutoHyphens/>
        <w:textAlignment w:val="baseline"/>
        <w:rPr>
          <w:rFonts w:ascii="Arial Narrow" w:eastAsia="Calibri" w:hAnsi="Arial Narrow" w:cs="Tahoma"/>
          <w:sz w:val="20"/>
          <w:lang w:val="es-ES" w:eastAsia="zh-CN"/>
        </w:rPr>
      </w:pPr>
      <w:r w:rsidRPr="00FE290F">
        <w:rPr>
          <w:rFonts w:ascii="Arial Narrow" w:eastAsia="Calibri" w:hAnsi="Arial Narrow" w:cs="Tahoma"/>
          <w:sz w:val="20"/>
          <w:lang w:val="es-ES" w:eastAsia="zh-CN"/>
        </w:rPr>
        <w:t>Sinatura da persoa interesada</w:t>
      </w:r>
    </w:p>
    <w:p w14:paraId="39EB07C7" w14:textId="77777777" w:rsidR="00D65FCD" w:rsidRPr="001D3032" w:rsidRDefault="00D65FCD" w:rsidP="00D65FCD">
      <w:pPr>
        <w:widowControl w:val="0"/>
        <w:suppressAutoHyphens/>
        <w:textAlignment w:val="baseline"/>
        <w:rPr>
          <w:rFonts w:ascii="Arial Narrow" w:eastAsia="Calibri" w:hAnsi="Arial Narrow" w:cs="Tahoma"/>
          <w:sz w:val="20"/>
          <w:lang w:val="es-ES" w:eastAsia="zh-CN"/>
        </w:rPr>
      </w:pPr>
    </w:p>
    <w:p w14:paraId="08963B08" w14:textId="77777777" w:rsidR="00D65FCD" w:rsidRPr="001D3032" w:rsidRDefault="00D65FCD" w:rsidP="00D65FCD"/>
    <w:p w14:paraId="06635E4D" w14:textId="77777777" w:rsidR="00D65FCD" w:rsidRPr="005C1D23" w:rsidRDefault="00D65FCD" w:rsidP="00D65FCD">
      <w:pPr>
        <w:widowControl w:val="0"/>
        <w:suppressAutoHyphens/>
        <w:spacing w:line="276" w:lineRule="auto"/>
        <w:jc w:val="center"/>
        <w:textAlignment w:val="baseline"/>
      </w:pPr>
    </w:p>
    <w:p w14:paraId="191478E1" w14:textId="73A2A901" w:rsidR="001E4305" w:rsidRPr="00D65FCD" w:rsidRDefault="001E4305" w:rsidP="00D65FCD"/>
    <w:sectPr w:rsidR="001E4305" w:rsidRPr="00D65FCD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149F0"/>
    <w:rsid w:val="00082E5E"/>
    <w:rsid w:val="000A1C23"/>
    <w:rsid w:val="000F0649"/>
    <w:rsid w:val="000F6CB0"/>
    <w:rsid w:val="00115F1D"/>
    <w:rsid w:val="0013680F"/>
    <w:rsid w:val="00152C26"/>
    <w:rsid w:val="001540BB"/>
    <w:rsid w:val="00160902"/>
    <w:rsid w:val="001674CD"/>
    <w:rsid w:val="00186CD8"/>
    <w:rsid w:val="001B037F"/>
    <w:rsid w:val="001C7771"/>
    <w:rsid w:val="001D6A5D"/>
    <w:rsid w:val="001E4305"/>
    <w:rsid w:val="002056AB"/>
    <w:rsid w:val="00214E4E"/>
    <w:rsid w:val="002449E7"/>
    <w:rsid w:val="00256AB8"/>
    <w:rsid w:val="00280ED7"/>
    <w:rsid w:val="002E5B42"/>
    <w:rsid w:val="00316C9E"/>
    <w:rsid w:val="00330936"/>
    <w:rsid w:val="00330A73"/>
    <w:rsid w:val="003315A8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3B0F"/>
    <w:rsid w:val="004B7D75"/>
    <w:rsid w:val="004C7185"/>
    <w:rsid w:val="004D74BE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725998"/>
    <w:rsid w:val="007333B1"/>
    <w:rsid w:val="0075471A"/>
    <w:rsid w:val="00786D47"/>
    <w:rsid w:val="007B77A0"/>
    <w:rsid w:val="007D0866"/>
    <w:rsid w:val="00830484"/>
    <w:rsid w:val="008A707F"/>
    <w:rsid w:val="00914674"/>
    <w:rsid w:val="0094140C"/>
    <w:rsid w:val="00953460"/>
    <w:rsid w:val="00976AE6"/>
    <w:rsid w:val="009A0A8F"/>
    <w:rsid w:val="009A5A0D"/>
    <w:rsid w:val="009B05FC"/>
    <w:rsid w:val="009D054C"/>
    <w:rsid w:val="009D4DFE"/>
    <w:rsid w:val="009D709E"/>
    <w:rsid w:val="009D79F9"/>
    <w:rsid w:val="009E0C16"/>
    <w:rsid w:val="009F7F60"/>
    <w:rsid w:val="00A0048C"/>
    <w:rsid w:val="00A06219"/>
    <w:rsid w:val="00A068C1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E2959"/>
    <w:rsid w:val="00AF3E87"/>
    <w:rsid w:val="00B15383"/>
    <w:rsid w:val="00B17D24"/>
    <w:rsid w:val="00B65EB7"/>
    <w:rsid w:val="00B663A4"/>
    <w:rsid w:val="00B70931"/>
    <w:rsid w:val="00BA2DA4"/>
    <w:rsid w:val="00BA6CEB"/>
    <w:rsid w:val="00BC464A"/>
    <w:rsid w:val="00BD53DE"/>
    <w:rsid w:val="00BD5732"/>
    <w:rsid w:val="00BD6B25"/>
    <w:rsid w:val="00BF26E1"/>
    <w:rsid w:val="00C30C2D"/>
    <w:rsid w:val="00C466F9"/>
    <w:rsid w:val="00C92CC9"/>
    <w:rsid w:val="00CA29E3"/>
    <w:rsid w:val="00CC3C1F"/>
    <w:rsid w:val="00CD1A5E"/>
    <w:rsid w:val="00CE300D"/>
    <w:rsid w:val="00D21880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45D0"/>
    <w:rsid w:val="00DE213D"/>
    <w:rsid w:val="00DE4819"/>
    <w:rsid w:val="00DF433B"/>
    <w:rsid w:val="00E12759"/>
    <w:rsid w:val="00E17B1A"/>
    <w:rsid w:val="00E715FE"/>
    <w:rsid w:val="00E94B08"/>
    <w:rsid w:val="00EA0955"/>
    <w:rsid w:val="00EF5975"/>
    <w:rsid w:val="00F63B26"/>
    <w:rsid w:val="00F670DF"/>
    <w:rsid w:val="00F74BA6"/>
    <w:rsid w:val="00F758CC"/>
    <w:rsid w:val="00F80E73"/>
    <w:rsid w:val="00FD1C06"/>
    <w:rsid w:val="00FF0104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2</Pages>
  <Words>280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3</cp:revision>
  <cp:lastPrinted>2017-02-02T14:05:00Z</cp:lastPrinted>
  <dcterms:created xsi:type="dcterms:W3CDTF">2023-09-19T08:10:00Z</dcterms:created>
  <dcterms:modified xsi:type="dcterms:W3CDTF">2023-09-22T06:30:00Z</dcterms:modified>
</cp:coreProperties>
</file>