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1D1D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2D2845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51D9DB5E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DC18C7A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7536EA4D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56C77ED6" w14:textId="343624C5" w:rsidR="00861CA5" w:rsidRPr="002D2845" w:rsidRDefault="00861CA5" w:rsidP="00861CA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2D2845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2D284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Saxofón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(24 horas semanais)</w:t>
      </w: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2D2845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3E59C31D" w14:textId="77777777" w:rsidR="00861CA5" w:rsidRPr="002D2845" w:rsidRDefault="00861CA5" w:rsidP="00861CA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861CA5" w:rsidRPr="002D2845" w14:paraId="2241F3D0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148B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5E3C647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E3A6AF4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22618B1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8DF02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861CA5" w:rsidRPr="002D2845" w14:paraId="2FE4F876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3386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24C8806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D0B410C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3CB2E4C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44BBD148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4588F6B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0482FB07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861CA5" w:rsidRPr="002D2845" w14:paraId="1C841338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1C9431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96E070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0485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B35524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40E3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0BE0472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1E1FB27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56CB64D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9A651D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25EBC3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29D10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44E5CD77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1682ED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8A99D2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FFDAC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9FCA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EA17C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73F5C2B3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0829A5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732697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405FCB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BCA83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8DEE25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68136E5A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63B553F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D42346B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FE1C13E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2BF2F3A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B83BDC1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861CA5" w:rsidRPr="002D2845" w14:paraId="177AC5A6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D5959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FD97F53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F684BE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2D2845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4F54F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861CA5" w:rsidRPr="002D2845" w14:paraId="1F744F9B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D1CFD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84DEBC8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05B1148" w14:textId="77777777" w:rsidR="00861CA5" w:rsidRPr="002D2845" w:rsidRDefault="00861CA5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40B29E6B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861CA5" w:rsidRPr="002D2845" w14:paraId="007E7FB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1EC247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2D284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530FF6E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7F14D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4E722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1231644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F73E6B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B2250A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34C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9704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37A97C8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E10F14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40C1B7A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ED6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CA0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0F24408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1B4F42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EBC9FB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842B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43D6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35E7141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CB7584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468554C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D0054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677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3C6208A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FBBA55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0283D3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2892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9340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0AFF87F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F27F3B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D07B36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96BE0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4FD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7A1A433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0F72DC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3B625E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81F47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A7E8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7334155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90E626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DDA2BED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4010E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96DB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41286CE2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24C750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2D284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FF0DD3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CC20F4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CFDB8D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2666C5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41766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67F0F0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92DE6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6B36F7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0B865983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E5FB0F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FDD49EF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6A4DB5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340A9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4A2B1941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249B61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369B93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9F28EA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576E31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6F785F26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74A914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08755A3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62ECFAF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64009D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861CA5" w:rsidRPr="002D2845" w14:paraId="1F97BB7F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E72605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284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2D284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AA795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DCB4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6B75EB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861CA5" w:rsidRPr="002D2845" w14:paraId="641DA92F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00CC2F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8A5E0C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EACBA2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6E938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42E3B052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F04A70" w14:textId="77777777" w:rsidR="00861CA5" w:rsidRPr="002D2845" w:rsidRDefault="00861CA5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D6486C5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4933CD7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91AE96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6E27A1FF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0F22" w14:textId="77777777" w:rsidR="00861CA5" w:rsidRPr="002D2845" w:rsidRDefault="00861CA5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B8160EC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01D8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9994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2079E242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EAEAC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2D2845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73FFB9D9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9B0F8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F822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861CA5" w:rsidRPr="002D2845" w14:paraId="1546C4B5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EE9B066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621429F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505BA7C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7CFF006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F38133D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861CA5" w:rsidRPr="002D2845" w14:paraId="1ADFE2C1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6F51A69" w14:textId="77777777" w:rsidR="00861CA5" w:rsidRPr="002D2845" w:rsidRDefault="00861CA5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2D284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2D284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2D284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14031300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4FCAD35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8DABA8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61FF5154" w14:textId="77777777" w:rsidR="00861CA5" w:rsidRPr="002D2845" w:rsidRDefault="00861CA5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2845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1A0AB46C" w14:textId="77777777" w:rsidR="00861CA5" w:rsidRPr="002D2845" w:rsidRDefault="00861CA5" w:rsidP="00861CA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7B85074" w14:textId="77777777" w:rsidR="00861CA5" w:rsidRPr="002D2845" w:rsidRDefault="00861CA5" w:rsidP="00861CA5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4F334FA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2D2845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2D2845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2D2845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2D2845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2D2845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2D2845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6144358F" w14:textId="77777777" w:rsidR="00861CA5" w:rsidRPr="002D2845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2D2845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10C78785" w14:textId="77777777" w:rsidR="00861CA5" w:rsidRPr="00C362D1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2D2845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2D2845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2D2845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2D2845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2D2845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51A6A141" w14:textId="77777777" w:rsidR="00861CA5" w:rsidRPr="00C362D1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00850D57" w14:textId="77777777" w:rsidR="00861CA5" w:rsidRPr="00C362D1" w:rsidRDefault="00861CA5" w:rsidP="00861CA5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0B5D641A" w14:textId="77777777" w:rsidR="00861CA5" w:rsidRPr="00C362D1" w:rsidRDefault="00861CA5" w:rsidP="00861CA5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8D5F458" w14:textId="77777777" w:rsidR="00861CA5" w:rsidRPr="00C362D1" w:rsidRDefault="00861CA5" w:rsidP="00861CA5"/>
    <w:p w14:paraId="630B8A1A" w14:textId="77777777" w:rsidR="00861CA5" w:rsidRPr="00126395" w:rsidRDefault="00861CA5" w:rsidP="00861CA5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861CA5" w:rsidRDefault="000446BB" w:rsidP="00861CA5">
      <w:pPr>
        <w:rPr>
          <w:rFonts w:eastAsia="Trebuchet MS"/>
        </w:rPr>
      </w:pPr>
    </w:p>
    <w:sectPr w:rsidR="000446BB" w:rsidRPr="00861CA5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01560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1CA5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286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2023-09-19T09:44:00Z</dcterms:created>
  <dcterms:modified xsi:type="dcterms:W3CDTF">2023-09-19T09:44:00Z</dcterms:modified>
</cp:coreProperties>
</file>